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248E0" w14:textId="06813482" w:rsidR="008F32AE" w:rsidRDefault="008F32AE" w:rsidP="008F32AE">
      <w:pPr>
        <w:pStyle w:val="NoSpacing"/>
        <w:spacing w:before="0" w:after="0"/>
        <w:jc w:val="center"/>
        <w:rPr>
          <w:b/>
          <w:bCs/>
          <w:sz w:val="28"/>
          <w:szCs w:val="28"/>
        </w:rPr>
      </w:pPr>
    </w:p>
    <w:p w14:paraId="0852A6C6" w14:textId="77777777" w:rsidR="0032347F" w:rsidRDefault="0032347F" w:rsidP="008F32AE">
      <w:pPr>
        <w:pStyle w:val="NoSpacing"/>
        <w:spacing w:before="0" w:after="0"/>
        <w:jc w:val="center"/>
        <w:rPr>
          <w:b/>
          <w:bCs/>
          <w:sz w:val="28"/>
          <w:szCs w:val="28"/>
        </w:rPr>
      </w:pPr>
    </w:p>
    <w:p w14:paraId="65D4B4E5" w14:textId="77777777" w:rsidR="0032347F" w:rsidRDefault="0032347F" w:rsidP="008F32AE">
      <w:pPr>
        <w:pStyle w:val="NoSpacing"/>
        <w:spacing w:before="0" w:after="0"/>
        <w:jc w:val="center"/>
        <w:rPr>
          <w:b/>
          <w:bCs/>
          <w:sz w:val="28"/>
          <w:szCs w:val="28"/>
        </w:rPr>
      </w:pPr>
    </w:p>
    <w:p w14:paraId="2C2CB386" w14:textId="77777777" w:rsidR="008F32AE" w:rsidRDefault="008F32AE" w:rsidP="008F32AE">
      <w:pPr>
        <w:pStyle w:val="NoSpacing"/>
        <w:spacing w:before="0" w:after="0"/>
        <w:jc w:val="center"/>
        <w:rPr>
          <w:b/>
          <w:bCs/>
          <w:sz w:val="28"/>
          <w:szCs w:val="28"/>
        </w:rPr>
      </w:pPr>
    </w:p>
    <w:p w14:paraId="49EFD899" w14:textId="77777777" w:rsidR="00CA54ED" w:rsidRDefault="00CA54ED" w:rsidP="00CA54ED">
      <w:pPr>
        <w:pStyle w:val="NoSpacing"/>
        <w:spacing w:before="0" w:after="0" w:line="276" w:lineRule="auto"/>
        <w:jc w:val="center"/>
        <w:rPr>
          <w:b/>
          <w:bCs/>
          <w:sz w:val="28"/>
          <w:szCs w:val="28"/>
        </w:rPr>
      </w:pPr>
      <w:r w:rsidRPr="00533F33">
        <w:rPr>
          <w:b/>
          <w:bCs/>
          <w:sz w:val="28"/>
          <w:szCs w:val="28"/>
        </w:rPr>
        <w:t>REC-P Application Form</w:t>
      </w:r>
    </w:p>
    <w:p w14:paraId="115532E9" w14:textId="77777777" w:rsidR="00852221" w:rsidRDefault="00533F33" w:rsidP="00852221">
      <w:pPr>
        <w:pStyle w:val="NoSpacing"/>
        <w:spacing w:before="0" w:after="0" w:line="276" w:lineRule="auto"/>
        <w:jc w:val="center"/>
        <w:rPr>
          <w:b/>
          <w:bCs/>
          <w:sz w:val="28"/>
          <w:szCs w:val="28"/>
        </w:rPr>
      </w:pPr>
      <w:r w:rsidRPr="00533F33">
        <w:rPr>
          <w:b/>
          <w:bCs/>
          <w:sz w:val="28"/>
          <w:szCs w:val="28"/>
        </w:rPr>
        <w:t>Research Ethics Committee Psychology</w:t>
      </w:r>
      <w:r w:rsidR="00852221">
        <w:rPr>
          <w:b/>
          <w:bCs/>
          <w:sz w:val="28"/>
          <w:szCs w:val="28"/>
        </w:rPr>
        <w:t xml:space="preserve"> </w:t>
      </w:r>
      <w:r w:rsidRPr="00533F33">
        <w:rPr>
          <w:b/>
          <w:bCs/>
          <w:sz w:val="28"/>
          <w:szCs w:val="28"/>
        </w:rPr>
        <w:t>for</w:t>
      </w:r>
    </w:p>
    <w:p w14:paraId="0C8ED982" w14:textId="2580F263" w:rsidR="00533F33" w:rsidRDefault="00533F33" w:rsidP="00852221">
      <w:pPr>
        <w:pStyle w:val="NoSpacing"/>
        <w:spacing w:before="0" w:after="0" w:line="276" w:lineRule="auto"/>
        <w:jc w:val="center"/>
        <w:rPr>
          <w:b/>
          <w:bCs/>
          <w:sz w:val="28"/>
          <w:szCs w:val="28"/>
        </w:rPr>
      </w:pPr>
      <w:r w:rsidRPr="00533F33">
        <w:rPr>
          <w:b/>
          <w:bCs/>
          <w:sz w:val="28"/>
          <w:szCs w:val="28"/>
        </w:rPr>
        <w:t>Psychology Course-based Student Research</w:t>
      </w:r>
    </w:p>
    <w:p w14:paraId="5F3B00EE" w14:textId="77777777" w:rsidR="00777117" w:rsidRDefault="00777117" w:rsidP="008F32AE">
      <w:pPr>
        <w:pStyle w:val="NoSpacing"/>
        <w:spacing w:before="0" w:after="0"/>
      </w:pPr>
    </w:p>
    <w:p w14:paraId="759F86D8" w14:textId="4534FB25" w:rsidR="00533F33" w:rsidRDefault="00533F33" w:rsidP="003A49C7">
      <w:pPr>
        <w:pStyle w:val="NoSpacing"/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jc w:val="both"/>
      </w:pPr>
      <w:r>
        <w:t>Complete all sections</w:t>
      </w:r>
      <w:r w:rsidR="00593167">
        <w:t>. If a question doesn’t apply to your project, clearly explain why</w:t>
      </w:r>
      <w:r w:rsidR="00BF7D37">
        <w:t xml:space="preserve"> not</w:t>
      </w:r>
      <w:r w:rsidR="00593167">
        <w:t>. E</w:t>
      </w:r>
      <w:r>
        <w:t xml:space="preserve">nsure your </w:t>
      </w:r>
      <w:r w:rsidR="003C5C51">
        <w:t xml:space="preserve">evaluator </w:t>
      </w:r>
      <w:r w:rsidR="0058357C">
        <w:t>signs</w:t>
      </w:r>
      <w:r>
        <w:t xml:space="preserve"> the form.</w:t>
      </w:r>
      <w:r w:rsidR="002868C5">
        <w:t xml:space="preserve"> </w:t>
      </w:r>
      <w:r>
        <w:t xml:space="preserve">Submit </w:t>
      </w:r>
      <w:r w:rsidR="009E1D5B">
        <w:t xml:space="preserve">this application and all supporting documents </w:t>
      </w:r>
      <w:r w:rsidR="000B08ED">
        <w:t>to REB@sl.on.ca</w:t>
      </w:r>
    </w:p>
    <w:p w14:paraId="04050B40" w14:textId="28216356" w:rsidR="0032347F" w:rsidRPr="0032347F" w:rsidRDefault="0032347F" w:rsidP="0032347F">
      <w:pPr>
        <w:pStyle w:val="Heading2"/>
        <w:rPr>
          <w:spacing w:val="20"/>
        </w:rPr>
      </w:pPr>
      <w:r>
        <w:rPr>
          <w:spacing w:val="20"/>
        </w:rPr>
        <w:t>2</w:t>
      </w:r>
      <w:r w:rsidRPr="00667807">
        <w:rPr>
          <w:spacing w:val="20"/>
        </w:rPr>
        <w:t>02</w:t>
      </w:r>
      <w:r w:rsidR="00D673AC">
        <w:rPr>
          <w:spacing w:val="20"/>
        </w:rPr>
        <w:t>6</w:t>
      </w:r>
      <w:r w:rsidRPr="00667807">
        <w:rPr>
          <w:spacing w:val="20"/>
        </w:rPr>
        <w:t>REC-</w:t>
      </w:r>
      <w:sdt>
        <w:sdtPr>
          <w:rPr>
            <w:spacing w:val="20"/>
          </w:rPr>
          <w:alias w:val="Application Number"/>
          <w:tag w:val="Application Number"/>
          <w:id w:val="-1230763280"/>
          <w:placeholder>
            <w:docPart w:val="63E8308FBBE5439BB3E951144020DEB7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Pr="00667807">
            <w:rPr>
              <w:spacing w:val="20"/>
            </w:rPr>
            <w:t>____</w:t>
          </w:r>
        </w:sdtContent>
      </w:sdt>
    </w:p>
    <w:p w14:paraId="508D569D" w14:textId="77777777" w:rsidR="00533F33" w:rsidRPr="003C062B" w:rsidRDefault="009B5670" w:rsidP="003C062B">
      <w:pPr>
        <w:pStyle w:val="noTOC"/>
      </w:pPr>
      <w:r w:rsidRPr="003C062B">
        <w:t>Name of student researcher</w:t>
      </w:r>
    </w:p>
    <w:sdt>
      <w:sdtPr>
        <w:rPr>
          <w:b w:val="0"/>
          <w:bCs w:val="0"/>
        </w:rPr>
        <w:alias w:val="Name of student"/>
        <w:tag w:val="Name of student"/>
        <w:id w:val="932331066"/>
        <w:lock w:val="sdtLocked"/>
        <w:placeholder>
          <w:docPart w:val="76F8E2A7BA2742EC82683151020F57C0"/>
        </w:placeholder>
        <w:showingPlcHdr/>
      </w:sdtPr>
      <w:sdtEndPr/>
      <w:sdtContent>
        <w:p w14:paraId="59409FFF" w14:textId="77777777" w:rsidR="009B5670" w:rsidRPr="00EA0A95" w:rsidRDefault="008832E3" w:rsidP="002C7E2C">
          <w:pPr>
            <w:pStyle w:val="Heading1"/>
            <w:numPr>
              <w:ilvl w:val="0"/>
              <w:numId w:val="0"/>
            </w:numPr>
            <w:pBdr>
              <w:bottom w:val="none" w:sz="0" w:space="0" w:color="auto"/>
            </w:pBdr>
            <w:ind w:left="360"/>
            <w:rPr>
              <w:b w:val="0"/>
              <w:bCs w:val="0"/>
            </w:rPr>
          </w:pPr>
          <w:r w:rsidRPr="00EA0A95">
            <w:rPr>
              <w:rStyle w:val="PlaceholderText"/>
              <w:b w:val="0"/>
              <w:bCs w:val="0"/>
              <w:color w:val="auto"/>
              <w:highlight w:val="lightGray"/>
            </w:rPr>
            <w:t>Click here to enter your name.</w:t>
          </w:r>
        </w:p>
      </w:sdtContent>
    </w:sdt>
    <w:p w14:paraId="1F46E71C" w14:textId="008DC0D0" w:rsidR="009B5670" w:rsidRPr="003C062B" w:rsidRDefault="009B5670" w:rsidP="003C062B">
      <w:pPr>
        <w:pStyle w:val="noTOC"/>
      </w:pPr>
      <w:r w:rsidRPr="003C062B">
        <w:t>Student email, phone number, and address (including postal code)</w:t>
      </w:r>
    </w:p>
    <w:sdt>
      <w:sdtPr>
        <w:alias w:val="Student email"/>
        <w:tag w:val="Student email"/>
        <w:id w:val="1607467251"/>
        <w:lock w:val="sdtLocked"/>
        <w:placeholder>
          <w:docPart w:val="408F55278AE44CF98793EE01B8F507D6"/>
        </w:placeholder>
        <w:showingPlcHdr/>
      </w:sdtPr>
      <w:sdtEndPr/>
      <w:sdtContent>
        <w:p w14:paraId="7E1CDF1B" w14:textId="77777777" w:rsidR="008832E3" w:rsidRDefault="008832E3" w:rsidP="00812C0A">
          <w:pPr>
            <w:pStyle w:val="NoSpacing"/>
            <w:ind w:left="360"/>
          </w:pPr>
          <w:r w:rsidRPr="007979DD">
            <w:rPr>
              <w:rStyle w:val="PlaceholderText"/>
              <w:color w:val="auto"/>
              <w:highlight w:val="lightGray"/>
            </w:rPr>
            <w:t>Click here to enter your student email</w:t>
          </w:r>
          <w:r w:rsidR="007979DD" w:rsidRPr="007979DD">
            <w:rPr>
              <w:rStyle w:val="PlaceholderText"/>
              <w:color w:val="auto"/>
              <w:highlight w:val="lightGray"/>
            </w:rPr>
            <w:t>.</w:t>
          </w:r>
        </w:p>
      </w:sdtContent>
    </w:sdt>
    <w:sdt>
      <w:sdtPr>
        <w:alias w:val="Student phone number"/>
        <w:tag w:val="Student phone number"/>
        <w:id w:val="-171191879"/>
        <w:placeholder>
          <w:docPart w:val="9B039C47604F43AA9DEA29019A9BBC2A"/>
        </w:placeholder>
        <w:showingPlcHdr/>
      </w:sdtPr>
      <w:sdtEndPr/>
      <w:sdtContent>
        <w:p w14:paraId="34A80905" w14:textId="77777777" w:rsidR="008832E3" w:rsidRDefault="008832E3" w:rsidP="00812C0A">
          <w:pPr>
            <w:pStyle w:val="NoSpacing"/>
            <w:ind w:left="360"/>
          </w:pPr>
          <w:r w:rsidRPr="007979DD">
            <w:rPr>
              <w:rStyle w:val="PlaceholderText"/>
              <w:color w:val="auto"/>
              <w:highlight w:val="lightGray"/>
            </w:rPr>
            <w:t>Click here to enter your phone number</w:t>
          </w:r>
          <w:r w:rsidR="007979DD" w:rsidRPr="007979DD">
            <w:rPr>
              <w:rStyle w:val="PlaceholderText"/>
              <w:color w:val="auto"/>
              <w:highlight w:val="lightGray"/>
            </w:rPr>
            <w:t>.</w:t>
          </w:r>
        </w:p>
      </w:sdtContent>
    </w:sdt>
    <w:sdt>
      <w:sdtPr>
        <w:alias w:val="Student home address"/>
        <w:tag w:val="Student home address"/>
        <w:id w:val="-1999802657"/>
        <w:lock w:val="sdtLocked"/>
        <w:placeholder>
          <w:docPart w:val="1F4501EF205A49149BC4C87FE75E88F5"/>
        </w:placeholder>
        <w:showingPlcHdr/>
      </w:sdtPr>
      <w:sdtEndPr/>
      <w:sdtContent>
        <w:p w14:paraId="2D6EC22F" w14:textId="77777777" w:rsidR="009B5670" w:rsidRDefault="008832E3" w:rsidP="00812C0A">
          <w:pPr>
            <w:pStyle w:val="NoSpacing"/>
            <w:ind w:left="360"/>
          </w:pPr>
          <w:r w:rsidRPr="007979DD">
            <w:rPr>
              <w:rStyle w:val="PlaceholderText"/>
              <w:color w:val="auto"/>
              <w:highlight w:val="lightGray"/>
            </w:rPr>
            <w:t>Click here to enter your home address</w:t>
          </w:r>
          <w:r w:rsidR="007979DD" w:rsidRPr="007979DD">
            <w:rPr>
              <w:rStyle w:val="PlaceholderText"/>
              <w:color w:val="auto"/>
              <w:highlight w:val="lightGray"/>
            </w:rPr>
            <w:t>.</w:t>
          </w:r>
        </w:p>
      </w:sdtContent>
    </w:sdt>
    <w:p w14:paraId="0D1C55DA" w14:textId="0AC92020" w:rsidR="009B5670" w:rsidRPr="00812C0A" w:rsidRDefault="009B5670" w:rsidP="003C062B">
      <w:pPr>
        <w:pStyle w:val="noTOC"/>
      </w:pPr>
      <w:r w:rsidRPr="00812C0A">
        <w:t xml:space="preserve">Name of SLC </w:t>
      </w:r>
      <w:r w:rsidR="003C5C51">
        <w:t>F</w:t>
      </w:r>
      <w:r w:rsidRPr="003C062B">
        <w:t>aculty</w:t>
      </w:r>
      <w:r w:rsidR="003C5C51">
        <w:t xml:space="preserve"> Evaluator</w:t>
      </w:r>
    </w:p>
    <w:sdt>
      <w:sdtPr>
        <w:rPr>
          <w:rFonts w:cstheme="minorHAnsi"/>
          <w:b w:val="0"/>
          <w:bCs w:val="0"/>
        </w:rPr>
        <w:alias w:val="Faculty supervisor"/>
        <w:tag w:val="Faculty supervisor"/>
        <w:id w:val="-1497183503"/>
        <w:lock w:val="sdtLocked"/>
        <w:placeholder>
          <w:docPart w:val="2ABE93E0945048A1AEEEA0790312FF15"/>
        </w:placeholder>
        <w:showingPlcHdr/>
      </w:sdtPr>
      <w:sdtEndPr/>
      <w:sdtContent>
        <w:p w14:paraId="13163855" w14:textId="77777777" w:rsidR="00C22E4E" w:rsidRPr="00EA0A95" w:rsidRDefault="008832E3" w:rsidP="002C7E2C">
          <w:pPr>
            <w:pStyle w:val="Heading1"/>
            <w:numPr>
              <w:ilvl w:val="0"/>
              <w:numId w:val="0"/>
            </w:numPr>
            <w:pBdr>
              <w:bottom w:val="none" w:sz="0" w:space="0" w:color="auto"/>
            </w:pBdr>
            <w:ind w:left="360"/>
            <w:rPr>
              <w:rFonts w:cstheme="minorHAnsi"/>
              <w:b w:val="0"/>
              <w:bCs w:val="0"/>
            </w:rPr>
          </w:pPr>
          <w:r w:rsidRPr="00EA0A95">
            <w:rPr>
              <w:rStyle w:val="PlaceholderText"/>
              <w:b w:val="0"/>
              <w:bCs w:val="0"/>
              <w:color w:val="auto"/>
              <w:highlight w:val="lightGray"/>
            </w:rPr>
            <w:t>Click here to enter your supervisor’s name.</w:t>
          </w:r>
        </w:p>
      </w:sdtContent>
    </w:sdt>
    <w:p w14:paraId="567BC7D4" w14:textId="77777777" w:rsidR="00FC724A" w:rsidRPr="003C062B" w:rsidRDefault="00FC724A" w:rsidP="003C062B">
      <w:pPr>
        <w:pStyle w:val="noTOC"/>
      </w:pPr>
      <w:r w:rsidRPr="003C062B">
        <w:t>Course name</w:t>
      </w:r>
    </w:p>
    <w:p w14:paraId="65ADFDA2" w14:textId="77777777" w:rsidR="00FC724A" w:rsidRDefault="00FC724A" w:rsidP="00556E88">
      <w:pPr>
        <w:pStyle w:val="example"/>
      </w:pPr>
      <w:r>
        <w:t xml:space="preserve">PSYC45DG Applied Thesis </w:t>
      </w:r>
      <w:r w:rsidRPr="009B5670">
        <w:rPr>
          <w:rFonts w:ascii="Times New Roman" w:hAnsi="Times New Roman" w:cs="Times New Roman"/>
        </w:rPr>
        <w:t>II</w:t>
      </w:r>
    </w:p>
    <w:p w14:paraId="5EE82616" w14:textId="77777777" w:rsidR="009B5670" w:rsidRPr="0058357C" w:rsidRDefault="009B5670" w:rsidP="003C062B">
      <w:pPr>
        <w:pStyle w:val="noTOC"/>
      </w:pPr>
      <w:r w:rsidRPr="0058357C">
        <w:t>Title of study</w:t>
      </w:r>
    </w:p>
    <w:sdt>
      <w:sdtPr>
        <w:rPr>
          <w:rFonts w:cstheme="minorHAnsi"/>
        </w:rPr>
        <w:alias w:val="Title of study"/>
        <w:tag w:val="Title of study"/>
        <w:id w:val="-310481994"/>
        <w:lock w:val="sdtLocked"/>
        <w:placeholder>
          <w:docPart w:val="9673D6B10FBC49C1AFEABDDAFA50CD45"/>
        </w:placeholder>
        <w:showingPlcHdr/>
      </w:sdtPr>
      <w:sdtEndPr/>
      <w:sdtContent>
        <w:p w14:paraId="0B0A0BF6" w14:textId="77777777" w:rsidR="009B5670" w:rsidRDefault="008832E3" w:rsidP="00812C0A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the title of the study.</w:t>
          </w:r>
        </w:p>
      </w:sdtContent>
    </w:sdt>
    <w:p w14:paraId="1B799A69" w14:textId="77777777" w:rsidR="009B5670" w:rsidRPr="0058357C" w:rsidRDefault="009B5670" w:rsidP="003C062B">
      <w:pPr>
        <w:pStyle w:val="noTOC"/>
      </w:pPr>
      <w:r w:rsidRPr="0058357C">
        <w:t>Does another Research Ethics Board (REB) need to approve this project?</w:t>
      </w:r>
    </w:p>
    <w:p w14:paraId="232570E8" w14:textId="77777777" w:rsidR="009B5670" w:rsidRDefault="00433440" w:rsidP="00812C0A">
      <w:pPr>
        <w:pStyle w:val="NoSpacing"/>
        <w:ind w:left="360"/>
        <w:rPr>
          <w:rFonts w:cstheme="minorHAnsi"/>
        </w:rPr>
      </w:pPr>
      <w:sdt>
        <w:sdtPr>
          <w:rPr>
            <w:rFonts w:cstheme="minorHAnsi"/>
          </w:rPr>
          <w:alias w:val="Yes - additional approval"/>
          <w:tag w:val="Yes - additional approval"/>
          <w:id w:val="133171459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67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B5670">
        <w:rPr>
          <w:rFonts w:cstheme="minorHAnsi"/>
        </w:rPr>
        <w:t xml:space="preserve">  YES</w:t>
      </w:r>
      <w:r w:rsidR="009B5670">
        <w:rPr>
          <w:rFonts w:cstheme="minorHAnsi"/>
        </w:rPr>
        <w:tab/>
      </w:r>
      <w:r w:rsidR="009B5670">
        <w:rPr>
          <w:rFonts w:cstheme="minorHAnsi"/>
        </w:rPr>
        <w:tab/>
      </w:r>
      <w:r w:rsidR="009B5670">
        <w:rPr>
          <w:rFonts w:cstheme="minorHAnsi"/>
        </w:rPr>
        <w:tab/>
      </w:r>
      <w:sdt>
        <w:sdtPr>
          <w:rPr>
            <w:rFonts w:cstheme="minorHAnsi"/>
          </w:rPr>
          <w:alias w:val="No additional approval"/>
          <w:tag w:val="No additional approval"/>
          <w:id w:val="1266329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670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B5670">
        <w:rPr>
          <w:rFonts w:cstheme="minorHAnsi"/>
        </w:rPr>
        <w:t xml:space="preserve">  NO</w:t>
      </w:r>
    </w:p>
    <w:sdt>
      <w:sdtPr>
        <w:rPr>
          <w:rFonts w:cstheme="minorHAnsi"/>
        </w:rPr>
        <w:alias w:val="REB"/>
        <w:tag w:val="REB"/>
        <w:id w:val="1646459434"/>
        <w:lock w:val="sdtLocked"/>
        <w:placeholder>
          <w:docPart w:val="3CED50758D594E7DBE3E6364751B79E0"/>
        </w:placeholder>
        <w:showingPlcHdr/>
      </w:sdtPr>
      <w:sdtEndPr/>
      <w:sdtContent>
        <w:p w14:paraId="6E69480C" w14:textId="77777777" w:rsidR="009B5670" w:rsidRDefault="008832E3" w:rsidP="00812C0A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specify the REB</w:t>
          </w:r>
          <w:r w:rsidR="007979DD" w:rsidRPr="007979DD">
            <w:rPr>
              <w:rStyle w:val="PlaceholderText"/>
              <w:color w:val="auto"/>
              <w:highlight w:val="lightGray"/>
            </w:rPr>
            <w:t>.</w:t>
          </w:r>
        </w:p>
      </w:sdtContent>
    </w:sdt>
    <w:sdt>
      <w:sdtPr>
        <w:rPr>
          <w:rFonts w:cstheme="minorHAnsi"/>
        </w:rPr>
        <w:alias w:val="Expected approval date"/>
        <w:tag w:val="Expected approval date"/>
        <w:id w:val="-2005742647"/>
        <w:lock w:val="sdtLocked"/>
        <w:placeholder>
          <w:docPart w:val="EC76058F270046ECBFA2428290D3DF75"/>
        </w:placeholder>
        <w:showingPlcHdr/>
        <w:date>
          <w:dateFormat w:val="M/d/yyyy"/>
          <w:lid w:val="en-US"/>
          <w:storeMappedDataAs w:val="dateTime"/>
          <w:calendar w:val="gregorian"/>
        </w:date>
      </w:sdtPr>
      <w:sdtEndPr/>
      <w:sdtContent>
        <w:p w14:paraId="57FDF768" w14:textId="77777777" w:rsidR="009B5670" w:rsidRPr="008832E3" w:rsidRDefault="008832E3" w:rsidP="00812C0A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select a date</w:t>
          </w:r>
          <w:r w:rsidR="007979DD" w:rsidRPr="007979DD">
            <w:rPr>
              <w:rStyle w:val="PlaceholderText"/>
              <w:color w:val="auto"/>
              <w:highlight w:val="lightGray"/>
            </w:rPr>
            <w:t>.</w:t>
          </w:r>
        </w:p>
      </w:sdtContent>
    </w:sdt>
    <w:p w14:paraId="45094525" w14:textId="77777777" w:rsidR="00C860E7" w:rsidRDefault="00C860E7" w:rsidP="00812C0A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0FAE79A8" w14:textId="77777777" w:rsidR="009B5670" w:rsidRPr="00314473" w:rsidRDefault="009B5670" w:rsidP="00936D2B">
      <w:pPr>
        <w:pStyle w:val="Heading1"/>
        <w:keepNext/>
        <w:keepLines/>
      </w:pPr>
      <w:r w:rsidRPr="00812C0A">
        <w:lastRenderedPageBreak/>
        <w:t>STUDY</w:t>
      </w:r>
      <w:r w:rsidRPr="00314473">
        <w:t xml:space="preserve"> PURPOSE AND RESEARCH QUESTION</w:t>
      </w:r>
    </w:p>
    <w:p w14:paraId="337DD402" w14:textId="77777777" w:rsidR="009B5670" w:rsidRDefault="000B2543" w:rsidP="00DE0EC6">
      <w:pPr>
        <w:pStyle w:val="A"/>
      </w:pPr>
      <w:r>
        <w:t>a</w:t>
      </w:r>
      <w:proofErr w:type="gramStart"/>
      <w:r>
        <w:t xml:space="preserve">)  </w:t>
      </w:r>
      <w:r w:rsidR="009B5670" w:rsidRPr="0058357C">
        <w:t>What</w:t>
      </w:r>
      <w:proofErr w:type="gramEnd"/>
      <w:r w:rsidR="009B5670" w:rsidRPr="0058357C">
        <w:t xml:space="preserve"> is the purpose of the study</w:t>
      </w:r>
      <w:r w:rsidR="00310561">
        <w:t>?</w:t>
      </w:r>
    </w:p>
    <w:sdt>
      <w:sdtPr>
        <w:rPr>
          <w:rFonts w:cstheme="minorHAnsi"/>
        </w:rPr>
        <w:alias w:val="Purpose of study"/>
        <w:tag w:val="Purpose of study"/>
        <w:id w:val="1116801821"/>
        <w:lock w:val="sdtLocked"/>
        <w:placeholder>
          <w:docPart w:val="FE070388365A4C94BF2F4776E2D8E340"/>
        </w:placeholder>
        <w:showingPlcHdr/>
      </w:sdtPr>
      <w:sdtEndPr/>
      <w:sdtContent>
        <w:p w14:paraId="7D3B307B" w14:textId="77777777" w:rsidR="00310561" w:rsidRDefault="00241689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the purpose of the study.</w:t>
          </w:r>
        </w:p>
      </w:sdtContent>
    </w:sdt>
    <w:p w14:paraId="62BFE421" w14:textId="77777777" w:rsidR="0043489B" w:rsidRPr="00310561" w:rsidRDefault="000B2543" w:rsidP="00DE0EC6">
      <w:pPr>
        <w:pStyle w:val="A"/>
      </w:pPr>
      <w:r>
        <w:t>b</w:t>
      </w:r>
      <w:proofErr w:type="gramStart"/>
      <w:r>
        <w:t xml:space="preserve">)  </w:t>
      </w:r>
      <w:r w:rsidR="00310561">
        <w:t>What</w:t>
      </w:r>
      <w:proofErr w:type="gramEnd"/>
      <w:r w:rsidR="00310561" w:rsidRPr="00310561">
        <w:t xml:space="preserve"> is the research question?</w:t>
      </w:r>
    </w:p>
    <w:sdt>
      <w:sdtPr>
        <w:rPr>
          <w:rFonts w:cstheme="minorHAnsi"/>
        </w:rPr>
        <w:alias w:val="Research question"/>
        <w:tag w:val="Research question"/>
        <w:id w:val="1097985116"/>
        <w:lock w:val="sdtLocked"/>
        <w:placeholder>
          <w:docPart w:val="F6D87A3C0F2C4062AF92FB96E08A7D94"/>
        </w:placeholder>
        <w:showingPlcHdr/>
      </w:sdtPr>
      <w:sdtEndPr/>
      <w:sdtContent>
        <w:p w14:paraId="769FB328" w14:textId="77777777" w:rsidR="009B5670" w:rsidRDefault="00241689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the research question</w:t>
          </w:r>
          <w:r w:rsidR="007979DD" w:rsidRPr="007979DD">
            <w:rPr>
              <w:rStyle w:val="PlaceholderText"/>
              <w:color w:val="auto"/>
              <w:highlight w:val="lightGray"/>
            </w:rPr>
            <w:t>.</w:t>
          </w:r>
        </w:p>
      </w:sdtContent>
    </w:sdt>
    <w:p w14:paraId="67A8F852" w14:textId="39BE77CF" w:rsidR="008F1901" w:rsidRPr="00DE0EC6" w:rsidRDefault="000B2543" w:rsidP="00DE0EC6">
      <w:pPr>
        <w:pStyle w:val="A"/>
      </w:pPr>
      <w:r w:rsidRPr="00DE0EC6">
        <w:t>c</w:t>
      </w:r>
      <w:proofErr w:type="gramStart"/>
      <w:r w:rsidRPr="00DE0EC6">
        <w:t xml:space="preserve">)  </w:t>
      </w:r>
      <w:r w:rsidR="0066073F">
        <w:t>Describe</w:t>
      </w:r>
      <w:proofErr w:type="gramEnd"/>
      <w:r w:rsidR="0066073F">
        <w:t xml:space="preserve"> the existing research literature </w:t>
      </w:r>
      <w:r w:rsidR="000961C6">
        <w:t>to provide a rationale</w:t>
      </w:r>
      <w:r w:rsidR="006E78B3">
        <w:t xml:space="preserve"> s</w:t>
      </w:r>
      <w:r w:rsidR="00C53D86">
        <w:t>upport</w:t>
      </w:r>
      <w:r w:rsidR="006E78B3">
        <w:t>ing</w:t>
      </w:r>
      <w:r w:rsidR="00C53D86">
        <w:t xml:space="preserve"> the </w:t>
      </w:r>
      <w:r w:rsidR="0019325C">
        <w:t>study’s aims and objectives</w:t>
      </w:r>
      <w:r w:rsidR="006E78B3">
        <w:t>. Use c</w:t>
      </w:r>
      <w:r w:rsidR="0019325C">
        <w:t>it</w:t>
      </w:r>
      <w:r w:rsidR="006E78B3">
        <w:t>ations</w:t>
      </w:r>
      <w:r w:rsidR="0019325C">
        <w:t xml:space="preserve">. </w:t>
      </w:r>
    </w:p>
    <w:p w14:paraId="584B461E" w14:textId="648F18BF" w:rsidR="00A9226C" w:rsidRPr="00A9226C" w:rsidRDefault="000961C6" w:rsidP="00556E88">
      <w:pPr>
        <w:pStyle w:val="example"/>
      </w:pPr>
      <w:r>
        <w:t>Maximum</w:t>
      </w:r>
      <w:r w:rsidR="00A9226C">
        <w:t xml:space="preserve"> 250 words.</w:t>
      </w:r>
    </w:p>
    <w:sdt>
      <w:sdtPr>
        <w:alias w:val="Literature Review 250 Words"/>
        <w:tag w:val="Literature Review 250 Words"/>
        <w:id w:val="400255343"/>
        <w:lock w:val="sdtLocked"/>
        <w:placeholder>
          <w:docPart w:val="BAA0E9161B5641A2AD95977F6783CE39"/>
        </w:placeholder>
        <w:showingPlcHdr/>
      </w:sdtPr>
      <w:sdtEndPr/>
      <w:sdtContent>
        <w:p w14:paraId="5ACDCF0E" w14:textId="77777777" w:rsidR="002D2E0F" w:rsidRPr="00556E88" w:rsidRDefault="00B73AE7" w:rsidP="00D71BE2">
          <w:pPr>
            <w:pStyle w:val="NoSpacing"/>
            <w:spacing w:before="240" w:after="240"/>
            <w:ind w:left="360"/>
          </w:pPr>
          <w:r w:rsidRPr="00B73AE7">
            <w:rPr>
              <w:rStyle w:val="PlaceholderText"/>
              <w:color w:val="auto"/>
              <w:highlight w:val="lightGray"/>
            </w:rPr>
            <w:t>Describe how prior research supports the justification for conducting this study. Max. 250 words.</w:t>
          </w:r>
        </w:p>
      </w:sdtContent>
    </w:sdt>
    <w:p w14:paraId="248D23FB" w14:textId="77777777" w:rsidR="009B5670" w:rsidRPr="00314473" w:rsidRDefault="009B5670" w:rsidP="00936D2B">
      <w:pPr>
        <w:pStyle w:val="Heading1"/>
        <w:keepNext/>
        <w:keepLines/>
      </w:pPr>
      <w:r w:rsidRPr="00314473">
        <w:t xml:space="preserve">PARTICIPANT </w:t>
      </w:r>
      <w:r w:rsidR="0058357C" w:rsidRPr="00314473">
        <w:t>POPULATION</w:t>
      </w:r>
    </w:p>
    <w:p w14:paraId="55AA0A22" w14:textId="77777777" w:rsidR="00E33C85" w:rsidRDefault="000B2543" w:rsidP="00DE0EC6">
      <w:pPr>
        <w:pStyle w:val="A"/>
      </w:pPr>
      <w:r>
        <w:t>a</w:t>
      </w:r>
      <w:proofErr w:type="gramStart"/>
      <w:r>
        <w:t xml:space="preserve">)  </w:t>
      </w:r>
      <w:r w:rsidR="0058357C" w:rsidRPr="006C6B68">
        <w:t>Describe</w:t>
      </w:r>
      <w:proofErr w:type="gramEnd"/>
      <w:r w:rsidR="0058357C" w:rsidRPr="006C6B68">
        <w:t xml:space="preserve"> your participant population</w:t>
      </w:r>
      <w:r w:rsidR="00310561" w:rsidRPr="006C6B68">
        <w:t xml:space="preserve">. </w:t>
      </w:r>
    </w:p>
    <w:p w14:paraId="77538BCC" w14:textId="77777777" w:rsidR="0043489B" w:rsidRDefault="00816BA1" w:rsidP="00F906CC">
      <w:pPr>
        <w:pStyle w:val="example"/>
      </w:pPr>
      <w:r>
        <w:t>For example,</w:t>
      </w:r>
      <w:r w:rsidR="0058357C" w:rsidRPr="0089564D">
        <w:t xml:space="preserve"> the number of participants,</w:t>
      </w:r>
      <w:r w:rsidR="001C7E78">
        <w:t xml:space="preserve"> </w:t>
      </w:r>
      <w:r w:rsidR="00726AC8" w:rsidRPr="00726AC8">
        <w:t xml:space="preserve">key </w:t>
      </w:r>
      <w:r w:rsidR="001C7E78" w:rsidRPr="00726AC8">
        <w:t>demographic information</w:t>
      </w:r>
      <w:r w:rsidR="0058357C" w:rsidRPr="00726AC8">
        <w:t xml:space="preserve">, </w:t>
      </w:r>
      <w:r w:rsidR="0058357C" w:rsidRPr="0089564D">
        <w:t>unique characteristics, and inclusion and exclusion criteria.</w:t>
      </w:r>
    </w:p>
    <w:sdt>
      <w:sdtPr>
        <w:rPr>
          <w:rFonts w:cstheme="minorHAnsi"/>
        </w:rPr>
        <w:alias w:val="Research participants"/>
        <w:tag w:val="Research participants"/>
        <w:id w:val="688108028"/>
        <w:lock w:val="sdtLocked"/>
        <w:placeholder>
          <w:docPart w:val="D7710B75D34E4FE497AF8FF02DF464E3"/>
        </w:placeholder>
        <w:showingPlcHdr/>
      </w:sdtPr>
      <w:sdtEndPr/>
      <w:sdtContent>
        <w:p w14:paraId="5B26FBF5" w14:textId="77777777" w:rsidR="0058357C" w:rsidRDefault="00241689" w:rsidP="00683211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a detailed description of the research participants, including inclusion and exclusion.</w:t>
          </w:r>
        </w:p>
      </w:sdtContent>
    </w:sdt>
    <w:p w14:paraId="596025F5" w14:textId="77777777" w:rsidR="0038011D" w:rsidRDefault="000B2543" w:rsidP="00DE0EC6">
      <w:pPr>
        <w:pStyle w:val="A"/>
      </w:pPr>
      <w:r>
        <w:t>b</w:t>
      </w:r>
      <w:proofErr w:type="gramStart"/>
      <w:r>
        <w:t xml:space="preserve">)  </w:t>
      </w:r>
      <w:r w:rsidR="008323E6">
        <w:t>Provide</w:t>
      </w:r>
      <w:proofErr w:type="gramEnd"/>
      <w:r w:rsidR="008323E6">
        <w:t xml:space="preserve"> a detailed overview of the </w:t>
      </w:r>
      <w:r w:rsidR="00310561" w:rsidRPr="00310561">
        <w:t>recruitment procedure</w:t>
      </w:r>
      <w:r w:rsidR="00343965">
        <w:t>, including all steps involved</w:t>
      </w:r>
      <w:r w:rsidR="00310561" w:rsidRPr="00310561">
        <w:t>.</w:t>
      </w:r>
    </w:p>
    <w:p w14:paraId="019CC0BF" w14:textId="313BACC7" w:rsidR="00310561" w:rsidRPr="0038011D" w:rsidRDefault="00807C8B" w:rsidP="00DE0EC6">
      <w:pPr>
        <w:pStyle w:val="A"/>
        <w:rPr>
          <w:b w:val="0"/>
          <w:bCs w:val="0"/>
        </w:rPr>
      </w:pPr>
      <w:r w:rsidRPr="0038011D">
        <w:rPr>
          <w:b w:val="0"/>
          <w:bCs w:val="0"/>
        </w:rPr>
        <w:t>For example, who</w:t>
      </w:r>
      <w:r w:rsidR="00310561" w:rsidRPr="0038011D">
        <w:rPr>
          <w:b w:val="0"/>
          <w:bCs w:val="0"/>
        </w:rPr>
        <w:t xml:space="preserve"> will recruit participants, and when, how, and where will they be recruited?</w:t>
      </w:r>
    </w:p>
    <w:sdt>
      <w:sdtPr>
        <w:rPr>
          <w:rFonts w:cstheme="minorHAnsi"/>
        </w:rPr>
        <w:alias w:val="Recruitment procedures"/>
        <w:tag w:val="Recruitment procedures"/>
        <w:id w:val="274524355"/>
        <w:lock w:val="sdtLocked"/>
        <w:placeholder>
          <w:docPart w:val="AF9BDFDA149A4A83BDE965D52A5A8F78"/>
        </w:placeholder>
        <w:showingPlcHdr/>
      </w:sdtPr>
      <w:sdtEndPr/>
      <w:sdtContent>
        <w:p w14:paraId="759B1196" w14:textId="77777777" w:rsidR="0058357C" w:rsidRDefault="00241689" w:rsidP="00683211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a description of when, how, and where participants will be recruited and a description of who will recruit them.</w:t>
          </w:r>
        </w:p>
      </w:sdtContent>
    </w:sdt>
    <w:p w14:paraId="58FE9C28" w14:textId="77777777" w:rsidR="0058357C" w:rsidRPr="00314473" w:rsidRDefault="0058357C" w:rsidP="00936D2B">
      <w:pPr>
        <w:pStyle w:val="Heading1"/>
        <w:keepNext/>
        <w:keepLines/>
      </w:pPr>
      <w:r w:rsidRPr="00314473">
        <w:t>INTERVENTION PROCEDURES</w:t>
      </w:r>
    </w:p>
    <w:p w14:paraId="3AB988DE" w14:textId="77777777" w:rsidR="0043489B" w:rsidRPr="00D05760" w:rsidRDefault="000B2543" w:rsidP="00DE0EC6">
      <w:pPr>
        <w:pStyle w:val="A"/>
      </w:pPr>
      <w:r w:rsidRPr="00D05760">
        <w:t>a</w:t>
      </w:r>
      <w:proofErr w:type="gramStart"/>
      <w:r w:rsidRPr="00D05760">
        <w:t xml:space="preserve">)  </w:t>
      </w:r>
      <w:r w:rsidR="0058357C" w:rsidRPr="00D05760">
        <w:t>Provide</w:t>
      </w:r>
      <w:proofErr w:type="gramEnd"/>
      <w:r w:rsidR="0058357C" w:rsidRPr="00D05760">
        <w:t xml:space="preserve"> a detailed </w:t>
      </w:r>
      <w:r w:rsidR="00AC4523" w:rsidRPr="00D05760">
        <w:t>depiction</w:t>
      </w:r>
      <w:r w:rsidR="0058357C" w:rsidRPr="00D05760">
        <w:t xml:space="preserve"> of the study</w:t>
      </w:r>
      <w:r w:rsidR="00AC4523" w:rsidRPr="00D05760">
        <w:t xml:space="preserve"> or </w:t>
      </w:r>
      <w:r w:rsidR="0058357C" w:rsidRPr="00D05760">
        <w:t>intervention</w:t>
      </w:r>
      <w:r w:rsidR="001527BF" w:rsidRPr="00D05760">
        <w:t xml:space="preserve"> procedures </w:t>
      </w:r>
      <w:r w:rsidR="00AC4523" w:rsidRPr="00D05760">
        <w:t>that</w:t>
      </w:r>
      <w:r w:rsidR="001527BF" w:rsidRPr="00D05760">
        <w:t xml:space="preserve"> participants </w:t>
      </w:r>
      <w:r w:rsidR="00AC4523" w:rsidRPr="00D05760">
        <w:t xml:space="preserve">will </w:t>
      </w:r>
      <w:r w:rsidR="00D05760" w:rsidRPr="00D05760">
        <w:t>engage in</w:t>
      </w:r>
      <w:r w:rsidR="001527BF" w:rsidRPr="00D05760">
        <w:t xml:space="preserve">. </w:t>
      </w:r>
      <w:r w:rsidR="00D05760" w:rsidRPr="00D05760">
        <w:t xml:space="preserve">Be highly detailed, outlining all session topics, potential activities, and </w:t>
      </w:r>
      <w:r w:rsidR="00D05760">
        <w:t>participation requirements</w:t>
      </w:r>
      <w:r w:rsidR="0028598F">
        <w:t xml:space="preserve"> such as attendance </w:t>
      </w:r>
      <w:r w:rsidR="006A52E8">
        <w:t>or</w:t>
      </w:r>
      <w:r w:rsidR="0028598F">
        <w:t xml:space="preserve"> </w:t>
      </w:r>
      <w:r w:rsidR="006A52E8">
        <w:t>completion of assigned tasks.</w:t>
      </w:r>
    </w:p>
    <w:sdt>
      <w:sdtPr>
        <w:rPr>
          <w:rFonts w:cstheme="minorHAnsi"/>
        </w:rPr>
        <w:alias w:val="Intervention tasks"/>
        <w:tag w:val="Intervention tasks"/>
        <w:id w:val="-1263445434"/>
        <w:lock w:val="sdtLocked"/>
        <w:placeholder>
          <w:docPart w:val="6550CB9E66044B5DBBF480AC32451A8B"/>
        </w:placeholder>
        <w:showingPlcHdr/>
      </w:sdtPr>
      <w:sdtEndPr/>
      <w:sdtContent>
        <w:p w14:paraId="7AC47A6C" w14:textId="77777777" w:rsidR="00D313A0" w:rsidRDefault="00241689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a detailed description of the tasks the participants will complete.</w:t>
          </w:r>
        </w:p>
      </w:sdtContent>
    </w:sdt>
    <w:p w14:paraId="5E996FE7" w14:textId="77777777" w:rsidR="00E33C85" w:rsidRDefault="000B2543" w:rsidP="00DE0EC6">
      <w:pPr>
        <w:pStyle w:val="A"/>
      </w:pPr>
      <w:r>
        <w:t>b</w:t>
      </w:r>
      <w:proofErr w:type="gramStart"/>
      <w:r>
        <w:t xml:space="preserve">)  </w:t>
      </w:r>
      <w:r w:rsidR="00D313A0" w:rsidRPr="00D313A0">
        <w:t>Describe</w:t>
      </w:r>
      <w:proofErr w:type="gramEnd"/>
      <w:r w:rsidR="00D313A0" w:rsidRPr="00D313A0">
        <w:t xml:space="preserve"> the frequency, duration</w:t>
      </w:r>
      <w:r w:rsidR="00D313A0">
        <w:t xml:space="preserve"> </w:t>
      </w:r>
      <w:r w:rsidR="00D313A0" w:rsidRPr="00D313A0">
        <w:t>and where the intervention will occur.</w:t>
      </w:r>
      <w:r w:rsidR="00D313A0">
        <w:t xml:space="preserve"> </w:t>
      </w:r>
    </w:p>
    <w:p w14:paraId="3F66D5B2" w14:textId="77777777" w:rsidR="0043489B" w:rsidRDefault="00807C8B" w:rsidP="00556E88">
      <w:pPr>
        <w:pStyle w:val="example"/>
      </w:pPr>
      <w:r>
        <w:t xml:space="preserve">For example, “twice a week for 2 hours and 6 weeks,” “twenty minutes for an online survey,” “at the agency,” “the participant’s home,” and </w:t>
      </w:r>
      <w:r w:rsidR="00D313A0" w:rsidRPr="00D313A0">
        <w:t>“online.”</w:t>
      </w:r>
    </w:p>
    <w:sdt>
      <w:sdtPr>
        <w:rPr>
          <w:rFonts w:cstheme="minorHAnsi"/>
        </w:rPr>
        <w:alias w:val="Intervention location, frequency, and duration"/>
        <w:tag w:val="Intervention location, frequency, and duration"/>
        <w:id w:val="-1134943831"/>
        <w:lock w:val="sdtLocked"/>
        <w:placeholder>
          <w:docPart w:val="D80D66B1AD204130A0544FB5E831917D"/>
        </w:placeholder>
        <w:showingPlcHdr/>
      </w:sdtPr>
      <w:sdtEndPr/>
      <w:sdtContent>
        <w:p w14:paraId="6720F344" w14:textId="77777777" w:rsidR="001527BF" w:rsidRDefault="00241689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a detailed description of each task’s location, frequency and duration.</w:t>
          </w:r>
        </w:p>
      </w:sdtContent>
    </w:sdt>
    <w:p w14:paraId="76215D3A" w14:textId="77777777" w:rsidR="00EF31CA" w:rsidRPr="00314473" w:rsidRDefault="00EF31CA" w:rsidP="003C062B">
      <w:pPr>
        <w:pStyle w:val="Heading1"/>
        <w:keepNext/>
        <w:keepLines/>
      </w:pPr>
      <w:r w:rsidRPr="00314473">
        <w:lastRenderedPageBreak/>
        <w:t>DATA COLLECTION AND ANALYSIS</w:t>
      </w:r>
    </w:p>
    <w:p w14:paraId="79027EFD" w14:textId="77777777" w:rsidR="00DE0EC6" w:rsidRPr="00DE0EC6" w:rsidRDefault="00DE0EC6" w:rsidP="00DE0EC6">
      <w:pPr>
        <w:pStyle w:val="A"/>
      </w:pPr>
      <w:r w:rsidRPr="00DE0EC6">
        <w:t xml:space="preserve">a) </w:t>
      </w:r>
      <w:r w:rsidR="00EF31CA" w:rsidRPr="00DE0EC6">
        <w:t xml:space="preserve">What tools will you use to collect </w:t>
      </w:r>
      <w:proofErr w:type="gramStart"/>
      <w:r w:rsidR="00EF31CA" w:rsidRPr="00DE0EC6">
        <w:t>the data</w:t>
      </w:r>
      <w:proofErr w:type="gramEnd"/>
      <w:r w:rsidR="00EF31CA" w:rsidRPr="00DE0EC6">
        <w:t xml:space="preserve">? Who created the measure? Describe the usage rights of the measure. </w:t>
      </w:r>
    </w:p>
    <w:p w14:paraId="6FCEB91A" w14:textId="77777777" w:rsidR="00EF31CA" w:rsidRPr="00556E88" w:rsidRDefault="001762FC" w:rsidP="00556E88">
      <w:pPr>
        <w:pStyle w:val="example"/>
      </w:pPr>
      <w:r w:rsidRPr="00556E88">
        <w:t>A</w:t>
      </w:r>
      <w:r w:rsidR="00EF31CA" w:rsidRPr="00556E88">
        <w:t>ttach a sample of the questionnaire or other data collection instrument</w:t>
      </w:r>
      <w:r w:rsidR="003D5BD2" w:rsidRPr="00556E88">
        <w:t>s</w:t>
      </w:r>
      <w:r w:rsidR="00EF31CA" w:rsidRPr="00556E88">
        <w:t>.</w:t>
      </w:r>
    </w:p>
    <w:sdt>
      <w:sdtPr>
        <w:rPr>
          <w:rFonts w:cstheme="minorHAnsi"/>
        </w:rPr>
        <w:alias w:val="Data collection tools"/>
        <w:tag w:val="Data collection tools"/>
        <w:id w:val="129985174"/>
        <w:lock w:val="sdtLocked"/>
        <w:placeholder>
          <w:docPart w:val="12F202A2818044B1A9E8D67CE59A17F5"/>
        </w:placeholder>
        <w:showingPlcHdr/>
      </w:sdtPr>
      <w:sdtEndPr/>
      <w:sdtContent>
        <w:p w14:paraId="68A00AC3" w14:textId="77777777" w:rsidR="00D313A0" w:rsidRDefault="00EF31CA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 xml:space="preserve">Click here to enter </w:t>
          </w:r>
          <w:r w:rsidR="005F50E6" w:rsidRPr="007979DD">
            <w:rPr>
              <w:rStyle w:val="PlaceholderText"/>
              <w:color w:val="auto"/>
              <w:highlight w:val="lightGray"/>
            </w:rPr>
            <w:t>the title/name of any tools used to collect the data.</w:t>
          </w:r>
        </w:p>
      </w:sdtContent>
    </w:sdt>
    <w:p w14:paraId="5EC9BF78" w14:textId="77777777" w:rsidR="00535E29" w:rsidRDefault="00EF586E" w:rsidP="00DE0EC6">
      <w:pPr>
        <w:pStyle w:val="A"/>
      </w:pPr>
      <w:r>
        <w:t>b</w:t>
      </w:r>
      <w:proofErr w:type="gramStart"/>
      <w:r>
        <w:t xml:space="preserve">)  </w:t>
      </w:r>
      <w:r w:rsidR="00D313A0" w:rsidRPr="00EF31CA">
        <w:t>What</w:t>
      </w:r>
      <w:proofErr w:type="gramEnd"/>
      <w:r w:rsidR="00D313A0" w:rsidRPr="00EF31CA">
        <w:t xml:space="preserve"> type of data will be collected?</w:t>
      </w:r>
    </w:p>
    <w:sdt>
      <w:sdtPr>
        <w:rPr>
          <w:rFonts w:cstheme="minorHAnsi"/>
        </w:rPr>
        <w:alias w:val="Data type"/>
        <w:tag w:val="Data type"/>
        <w:id w:val="-1036815489"/>
        <w:lock w:val="sdtLocked"/>
        <w:placeholder>
          <w:docPart w:val="B88FA72349B24C12A91B3B34ED3C6389"/>
        </w:placeholder>
        <w:showingPlcHdr/>
      </w:sdtPr>
      <w:sdtEndPr/>
      <w:sdtContent>
        <w:p w14:paraId="7CC33642" w14:textId="77777777" w:rsidR="00144EE4" w:rsidRDefault="00EF31CA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 xml:space="preserve">Click </w:t>
          </w:r>
          <w:r w:rsidR="005F50E6" w:rsidRPr="007979DD">
            <w:rPr>
              <w:rStyle w:val="PlaceholderText"/>
              <w:color w:val="auto"/>
              <w:highlight w:val="lightGray"/>
            </w:rPr>
            <w:t>here to enter a description of the collected data type.</w:t>
          </w:r>
        </w:p>
      </w:sdtContent>
    </w:sdt>
    <w:p w14:paraId="68056FBF" w14:textId="77777777" w:rsidR="00D313A0" w:rsidRPr="00144EE4" w:rsidRDefault="00EF586E" w:rsidP="00DE0EC6">
      <w:pPr>
        <w:pStyle w:val="A"/>
      </w:pPr>
      <w:r>
        <w:t>c</w:t>
      </w:r>
      <w:proofErr w:type="gramStart"/>
      <w:r>
        <w:t xml:space="preserve">)  </w:t>
      </w:r>
      <w:r w:rsidR="00144EE4" w:rsidRPr="00144EE4">
        <w:t>What</w:t>
      </w:r>
      <w:proofErr w:type="gramEnd"/>
      <w:r w:rsidR="00144EE4" w:rsidRPr="00144EE4">
        <w:t xml:space="preserve"> is your plan for analyzing the data?</w:t>
      </w:r>
    </w:p>
    <w:sdt>
      <w:sdtPr>
        <w:rPr>
          <w:rFonts w:cstheme="minorHAnsi"/>
        </w:rPr>
        <w:alias w:val="Data analysis plan"/>
        <w:tag w:val="Data analysis plan"/>
        <w:id w:val="1263886123"/>
        <w:lock w:val="sdtLocked"/>
        <w:placeholder>
          <w:docPart w:val="4DE9F123B7B94E80AF494BC709DAAE84"/>
        </w:placeholder>
        <w:showingPlcHdr/>
      </w:sdtPr>
      <w:sdtEndPr/>
      <w:sdtContent>
        <w:p w14:paraId="339CD046" w14:textId="77777777" w:rsidR="00EF31CA" w:rsidRDefault="00EF31CA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 xml:space="preserve">Click </w:t>
          </w:r>
          <w:r w:rsidR="005F50E6" w:rsidRPr="007979DD">
            <w:rPr>
              <w:rStyle w:val="PlaceholderText"/>
              <w:color w:val="auto"/>
              <w:highlight w:val="lightGray"/>
            </w:rPr>
            <w:t>here to enter a plan for analyzing the data.</w:t>
          </w:r>
        </w:p>
      </w:sdtContent>
    </w:sdt>
    <w:p w14:paraId="21EED7C3" w14:textId="77777777" w:rsidR="00EF31CA" w:rsidRPr="00314473" w:rsidRDefault="00EF31CA" w:rsidP="00936D2B">
      <w:pPr>
        <w:pStyle w:val="Heading1"/>
        <w:keepNext/>
        <w:keepLines/>
      </w:pPr>
      <w:r w:rsidRPr="00314473">
        <w:t>PRIVACY, CONFIDENTIALITY, DATA STORAGE AND RETENTION</w:t>
      </w:r>
    </w:p>
    <w:p w14:paraId="62D80E82" w14:textId="77777777" w:rsidR="009227A2" w:rsidRPr="00556E88" w:rsidRDefault="003C062B" w:rsidP="00556E88">
      <w:pPr>
        <w:pStyle w:val="example"/>
      </w:pPr>
      <w:r w:rsidRPr="00556E88">
        <w:t xml:space="preserve">Key information: </w:t>
      </w:r>
      <w:r w:rsidR="009227A2" w:rsidRPr="00556E88">
        <w:t xml:space="preserve">Privacy </w:t>
      </w:r>
      <w:r w:rsidR="0064582E" w:rsidRPr="00556E88">
        <w:t>concerns protecting a participant’s personal information, while confidentiality concerns protecting their trust in your promises</w:t>
      </w:r>
      <w:r w:rsidR="009227A2" w:rsidRPr="00556E88">
        <w:t>.</w:t>
      </w:r>
    </w:p>
    <w:p w14:paraId="15B173AF" w14:textId="77777777" w:rsidR="00E33C85" w:rsidRDefault="00EF586E" w:rsidP="00DE0EC6">
      <w:pPr>
        <w:pStyle w:val="A"/>
      </w:pPr>
      <w:r>
        <w:t>a</w:t>
      </w:r>
      <w:proofErr w:type="gramStart"/>
      <w:r>
        <w:t xml:space="preserve">)  </w:t>
      </w:r>
      <w:r w:rsidR="00EF31CA" w:rsidRPr="00D858D2">
        <w:t>Will</w:t>
      </w:r>
      <w:proofErr w:type="gramEnd"/>
      <w:r w:rsidR="00EF31CA" w:rsidRPr="00D858D2">
        <w:t xml:space="preserve"> you collect any identifiers? What steps will you take to protect privacy</w:t>
      </w:r>
      <w:r w:rsidR="00EF31CA" w:rsidRPr="0035249F">
        <w:t xml:space="preserve">? </w:t>
      </w:r>
    </w:p>
    <w:p w14:paraId="53AFCDF9" w14:textId="77777777" w:rsidR="00D858D2" w:rsidRPr="0035249F" w:rsidRDefault="00807C8B" w:rsidP="00556E88">
      <w:pPr>
        <w:pStyle w:val="example"/>
      </w:pPr>
      <w:r>
        <w:t>For example, describe</w:t>
      </w:r>
      <w:r w:rsidR="00CC1C02" w:rsidRPr="0035249F">
        <w:t xml:space="preserve"> the process </w:t>
      </w:r>
      <w:r>
        <w:t>of de-identifying or using</w:t>
      </w:r>
      <w:r w:rsidR="00CC1C02" w:rsidRPr="0035249F">
        <w:t xml:space="preserve"> a </w:t>
      </w:r>
      <w:r w:rsidR="00D858D2" w:rsidRPr="0035249F">
        <w:t>code</w:t>
      </w:r>
      <w:r w:rsidR="00D8027F" w:rsidRPr="0035249F">
        <w:t xml:space="preserve"> sheet</w:t>
      </w:r>
      <w:r w:rsidR="00E33C85">
        <w:t>.</w:t>
      </w:r>
    </w:p>
    <w:sdt>
      <w:sdtPr>
        <w:rPr>
          <w:rFonts w:cstheme="minorHAnsi"/>
        </w:rPr>
        <w:alias w:val="Privacy, confidentiality and identifiers"/>
        <w:tag w:val="Privacy, confidentiality and identifiers"/>
        <w:id w:val="443898576"/>
        <w:lock w:val="sdtLocked"/>
        <w:placeholder>
          <w:docPart w:val="A40CBACBFCA64FD993C14D1813147CA3"/>
        </w:placeholder>
        <w:showingPlcHdr/>
      </w:sdtPr>
      <w:sdtEndPr/>
      <w:sdtContent>
        <w:p w14:paraId="1A7DBBA6" w14:textId="77777777" w:rsidR="00D858D2" w:rsidRDefault="00D858D2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 xml:space="preserve">Click </w:t>
          </w:r>
          <w:r w:rsidR="005F50E6" w:rsidRPr="007979DD">
            <w:rPr>
              <w:rStyle w:val="PlaceholderText"/>
              <w:color w:val="auto"/>
              <w:highlight w:val="lightGray"/>
            </w:rPr>
            <w:t>here to enter how you will protect participants’ privacy and, if you collect identifiers, what steps you will take to protect privacy.</w:t>
          </w:r>
        </w:p>
      </w:sdtContent>
    </w:sdt>
    <w:p w14:paraId="6494A240" w14:textId="77777777" w:rsidR="00E33C85" w:rsidRDefault="00EF586E" w:rsidP="00DE0EC6">
      <w:pPr>
        <w:pStyle w:val="A"/>
      </w:pPr>
      <w:r>
        <w:t>b</w:t>
      </w:r>
      <w:proofErr w:type="gramStart"/>
      <w:r>
        <w:t xml:space="preserve">)  </w:t>
      </w:r>
      <w:r w:rsidR="00EF31CA" w:rsidRPr="00D858D2">
        <w:t>Where</w:t>
      </w:r>
      <w:proofErr w:type="gramEnd"/>
      <w:r w:rsidR="00EF31CA" w:rsidRPr="00D858D2">
        <w:t xml:space="preserve"> will the data be collected? Who will have access to the data? How will you protect your </w:t>
      </w:r>
      <w:r w:rsidR="00EE63DD" w:rsidRPr="00BC408E">
        <w:t xml:space="preserve">hard copy and electronic </w:t>
      </w:r>
      <w:r w:rsidR="00EF31CA" w:rsidRPr="00BC408E">
        <w:t xml:space="preserve">data </w:t>
      </w:r>
      <w:r w:rsidR="00EF31CA" w:rsidRPr="00D858D2">
        <w:t xml:space="preserve">from </w:t>
      </w:r>
      <w:r w:rsidR="0035249F">
        <w:t>confidentiality breaches</w:t>
      </w:r>
      <w:r w:rsidR="00EF31CA" w:rsidRPr="00D858D2">
        <w:t>? Where will your data be stored?</w:t>
      </w:r>
      <w:r w:rsidR="00D858D2">
        <w:t xml:space="preserve"> </w:t>
      </w:r>
    </w:p>
    <w:p w14:paraId="35214E03" w14:textId="77777777" w:rsidR="00D858D2" w:rsidRDefault="00816BA1" w:rsidP="00556E88">
      <w:pPr>
        <w:pStyle w:val="example"/>
      </w:pPr>
      <w:r>
        <w:t>For example,</w:t>
      </w:r>
      <w:r w:rsidR="00D858D2">
        <w:t xml:space="preserve"> in a locked filing cabinet, password-protected computer, and password-protected file.</w:t>
      </w:r>
    </w:p>
    <w:sdt>
      <w:sdtPr>
        <w:rPr>
          <w:rFonts w:cstheme="minorHAnsi"/>
        </w:rPr>
        <w:alias w:val="Data access and storage"/>
        <w:tag w:val="Data access and storage"/>
        <w:id w:val="43729129"/>
        <w:lock w:val="sdtLocked"/>
        <w:placeholder>
          <w:docPart w:val="7F6C7C74D9AC449A8B99B034E13E580D"/>
        </w:placeholder>
        <w:showingPlcHdr/>
      </w:sdtPr>
      <w:sdtEndPr/>
      <w:sdtContent>
        <w:p w14:paraId="59BA9DFB" w14:textId="77777777" w:rsidR="00D858D2" w:rsidRDefault="00D858D2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</w:t>
          </w:r>
          <w:r w:rsidR="005F50E6" w:rsidRPr="007979DD">
            <w:rPr>
              <w:rStyle w:val="PlaceholderText"/>
              <w:color w:val="auto"/>
              <w:highlight w:val="lightGray"/>
            </w:rPr>
            <w:t xml:space="preserve"> here to describe how you will store the data you collect, who will have access to </w:t>
          </w:r>
          <w:r w:rsidR="00CA130B">
            <w:rPr>
              <w:rStyle w:val="PlaceholderText"/>
              <w:color w:val="auto"/>
              <w:highlight w:val="lightGray"/>
            </w:rPr>
            <w:t>it, and how you will protect it</w:t>
          </w:r>
          <w:r w:rsidR="005F50E6" w:rsidRPr="007979DD">
            <w:rPr>
              <w:rStyle w:val="PlaceholderText"/>
              <w:color w:val="auto"/>
              <w:highlight w:val="lightGray"/>
            </w:rPr>
            <w:t>.</w:t>
          </w:r>
        </w:p>
      </w:sdtContent>
    </w:sdt>
    <w:p w14:paraId="674B9EAB" w14:textId="77777777" w:rsidR="00E33C85" w:rsidRDefault="00EF586E" w:rsidP="00DE0EC6">
      <w:pPr>
        <w:pStyle w:val="A"/>
      </w:pPr>
      <w:r>
        <w:t>c</w:t>
      </w:r>
      <w:proofErr w:type="gramStart"/>
      <w:r>
        <w:t xml:space="preserve">)  </w:t>
      </w:r>
      <w:r w:rsidR="00D858D2" w:rsidRPr="00D858D2">
        <w:t>How</w:t>
      </w:r>
      <w:proofErr w:type="gramEnd"/>
      <w:r w:rsidR="00D858D2" w:rsidRPr="00D858D2">
        <w:t xml:space="preserve"> long do you plan to retain your data? Why? </w:t>
      </w:r>
    </w:p>
    <w:p w14:paraId="5B12E2F5" w14:textId="77777777" w:rsidR="00EF31CA" w:rsidRDefault="004D199E" w:rsidP="00556E88">
      <w:pPr>
        <w:pStyle w:val="example"/>
      </w:pPr>
      <w:r>
        <w:t>Note:</w:t>
      </w:r>
      <w:r w:rsidR="00D858D2">
        <w:t xml:space="preserve"> </w:t>
      </w:r>
      <w:r w:rsidR="002556D5">
        <w:t>7</w:t>
      </w:r>
      <w:r w:rsidR="00D858D2">
        <w:t xml:space="preserve"> months if </w:t>
      </w:r>
      <w:r>
        <w:t xml:space="preserve">you </w:t>
      </w:r>
      <w:proofErr w:type="gramStart"/>
      <w:r>
        <w:t>present</w:t>
      </w:r>
      <w:proofErr w:type="gramEnd"/>
      <w:r>
        <w:t xml:space="preserve"> only at the Poster Gala. Identify how long you will retain the data if you present outside of SLC at external conferences</w:t>
      </w:r>
      <w:r w:rsidR="00D858D2">
        <w:t>.</w:t>
      </w:r>
    </w:p>
    <w:sdt>
      <w:sdtPr>
        <w:rPr>
          <w:rFonts w:cstheme="minorHAnsi"/>
        </w:rPr>
        <w:alias w:val="Data retention"/>
        <w:tag w:val="Data retention"/>
        <w:id w:val="-140112887"/>
        <w:lock w:val="sdtLocked"/>
        <w:placeholder>
          <w:docPart w:val="051B24280C3A4143AABC5895D23A14AA"/>
        </w:placeholder>
        <w:showingPlcHdr/>
      </w:sdtPr>
      <w:sdtEndPr/>
      <w:sdtContent>
        <w:p w14:paraId="7E99ACDD" w14:textId="77777777" w:rsidR="00D858D2" w:rsidRDefault="00D858D2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</w:t>
          </w:r>
          <w:r w:rsidR="005F50E6" w:rsidRPr="007979DD">
            <w:rPr>
              <w:rStyle w:val="PlaceholderText"/>
              <w:color w:val="auto"/>
              <w:highlight w:val="lightGray"/>
            </w:rPr>
            <w:t xml:space="preserve"> here to describe how long you plan to retain the data. Be specific about why you </w:t>
          </w:r>
          <w:r w:rsidR="005116CE">
            <w:rPr>
              <w:rStyle w:val="PlaceholderText"/>
              <w:color w:val="auto"/>
              <w:highlight w:val="lightGray"/>
            </w:rPr>
            <w:t>maintain</w:t>
          </w:r>
          <w:r w:rsidR="005F50E6" w:rsidRPr="007979DD">
            <w:rPr>
              <w:rStyle w:val="PlaceholderText"/>
              <w:color w:val="auto"/>
              <w:highlight w:val="lightGray"/>
            </w:rPr>
            <w:t xml:space="preserve"> </w:t>
          </w:r>
          <w:r w:rsidR="00313E71">
            <w:rPr>
              <w:rStyle w:val="PlaceholderText"/>
              <w:color w:val="auto"/>
              <w:highlight w:val="lightGray"/>
            </w:rPr>
            <w:t xml:space="preserve">it, such as </w:t>
          </w:r>
          <w:r w:rsidR="005116CE">
            <w:rPr>
              <w:rStyle w:val="PlaceholderText"/>
              <w:color w:val="auto"/>
              <w:highlight w:val="lightGray"/>
            </w:rPr>
            <w:t>when</w:t>
          </w:r>
          <w:r w:rsidR="005F50E6" w:rsidRPr="007979DD">
            <w:rPr>
              <w:rStyle w:val="PlaceholderText"/>
              <w:color w:val="auto"/>
              <w:highlight w:val="lightGray"/>
            </w:rPr>
            <w:t xml:space="preserve"> presenting at SLC and external conferences.</w:t>
          </w:r>
        </w:p>
      </w:sdtContent>
    </w:sdt>
    <w:p w14:paraId="68898EA6" w14:textId="77777777" w:rsidR="00917B5D" w:rsidRDefault="00EF586E" w:rsidP="00DE0EC6">
      <w:pPr>
        <w:pStyle w:val="A"/>
      </w:pPr>
      <w:r w:rsidRPr="00A457AA">
        <w:t>d</w:t>
      </w:r>
      <w:proofErr w:type="gramStart"/>
      <w:r w:rsidRPr="00A457AA">
        <w:t>)</w:t>
      </w:r>
      <w:r w:rsidR="00313E71" w:rsidRPr="00A457AA">
        <w:t xml:space="preserve"> </w:t>
      </w:r>
      <w:r w:rsidR="005F5AFA" w:rsidRPr="00A457AA">
        <w:t xml:space="preserve"> </w:t>
      </w:r>
      <w:r w:rsidR="00917B5D">
        <w:t>How</w:t>
      </w:r>
      <w:proofErr w:type="gramEnd"/>
      <w:r w:rsidR="00917B5D">
        <w:t xml:space="preserve"> will you store consent forms? </w:t>
      </w:r>
    </w:p>
    <w:p w14:paraId="00325398" w14:textId="7A955FD1" w:rsidR="005F50E6" w:rsidRPr="00917B5D" w:rsidRDefault="00917B5D" w:rsidP="00556E88">
      <w:pPr>
        <w:pStyle w:val="example"/>
      </w:pPr>
      <w:r w:rsidRPr="00917B5D">
        <w:t xml:space="preserve">For </w:t>
      </w:r>
      <w:r>
        <w:t>e</w:t>
      </w:r>
      <w:r w:rsidRPr="00917B5D">
        <w:t>xample,</w:t>
      </w:r>
      <w:r>
        <w:t xml:space="preserve"> consent forms are stored</w:t>
      </w:r>
      <w:r w:rsidR="00294DEE" w:rsidRPr="00917B5D">
        <w:t xml:space="preserve"> for 10 years or 10 years past the participant’s 18th birthday for </w:t>
      </w:r>
      <w:r w:rsidR="0096234D">
        <w:t>minors</w:t>
      </w:r>
      <w:r w:rsidR="00294DEE" w:rsidRPr="00917B5D">
        <w:t>. Hard-copy consent forms are</w:t>
      </w:r>
      <w:r w:rsidR="0096234D">
        <w:t xml:space="preserve"> </w:t>
      </w:r>
      <w:r w:rsidR="0096234D" w:rsidRPr="0071615D">
        <w:rPr>
          <w:b/>
          <w:bCs/>
        </w:rPr>
        <w:t>held at the placement site</w:t>
      </w:r>
      <w:r w:rsidR="00294DEE" w:rsidRPr="00917B5D">
        <w:t xml:space="preserve">. If </w:t>
      </w:r>
      <w:r w:rsidR="0096234D">
        <w:t>the placement agency cannot store them, confirm an alternative storage procedure with your college evaluator. For survey research that DO NOT include services, the requirement is 7 years.</w:t>
      </w:r>
    </w:p>
    <w:sdt>
      <w:sdtPr>
        <w:rPr>
          <w:rStyle w:val="PlaceholderText"/>
          <w:color w:val="auto"/>
          <w:highlight w:val="lightGray"/>
        </w:rPr>
        <w:id w:val="33322892"/>
        <w:placeholder>
          <w:docPart w:val="AA3EB7CAD070453EB88ADF0997496CC2"/>
        </w:placeholder>
        <w:showingPlcHdr/>
      </w:sdtPr>
      <w:sdtEndPr>
        <w:rPr>
          <w:rStyle w:val="DefaultParagraphFont"/>
          <w:rFonts w:cstheme="minorHAnsi"/>
          <w:highlight w:val="none"/>
        </w:rPr>
      </w:sdtEndPr>
      <w:sdtContent>
        <w:p w14:paraId="25BDA72B" w14:textId="77777777" w:rsidR="005F50E6" w:rsidRDefault="00556E88" w:rsidP="00556E88">
          <w:pPr>
            <w:pStyle w:val="NoSpacing"/>
            <w:ind w:left="360"/>
            <w:rPr>
              <w:rFonts w:cstheme="minorHAnsi"/>
            </w:rPr>
          </w:pPr>
          <w:r w:rsidRPr="00556E88">
            <w:rPr>
              <w:rStyle w:val="PlaceholderText"/>
              <w:color w:val="auto"/>
              <w:highlight w:val="lightGray"/>
            </w:rPr>
            <w:t>Click here to enter consent form storage procedures; they should only be stored in one location.</w:t>
          </w:r>
          <w:r w:rsidRPr="00556E88">
            <w:rPr>
              <w:rStyle w:val="PlaceholderText"/>
              <w:color w:val="auto"/>
            </w:rPr>
            <w:t xml:space="preserve"> </w:t>
          </w:r>
        </w:p>
      </w:sdtContent>
    </w:sdt>
    <w:p w14:paraId="77C2D1E5" w14:textId="77777777" w:rsidR="009227A2" w:rsidRPr="00314473" w:rsidRDefault="009227A2" w:rsidP="00936D2B">
      <w:pPr>
        <w:pStyle w:val="Heading1"/>
        <w:keepNext/>
        <w:keepLines/>
      </w:pPr>
      <w:r w:rsidRPr="00314473">
        <w:lastRenderedPageBreak/>
        <w:t>RISKS AND BENEFITS</w:t>
      </w:r>
    </w:p>
    <w:p w14:paraId="07FB2C0A" w14:textId="77777777" w:rsidR="009227A2" w:rsidRPr="00617116" w:rsidRDefault="00EF586E" w:rsidP="00DE0EC6">
      <w:pPr>
        <w:pStyle w:val="A"/>
      </w:pPr>
      <w:r w:rsidRPr="00617116">
        <w:t>a</w:t>
      </w:r>
      <w:proofErr w:type="gramStart"/>
      <w:r w:rsidRPr="00617116">
        <w:t xml:space="preserve">)  </w:t>
      </w:r>
      <w:r w:rsidR="009227A2" w:rsidRPr="00617116">
        <w:t>What</w:t>
      </w:r>
      <w:proofErr w:type="gramEnd"/>
      <w:r w:rsidR="009227A2" w:rsidRPr="00617116">
        <w:t xml:space="preserve"> are the benefits for participants in your project? </w:t>
      </w:r>
      <w:r w:rsidR="001A028F" w:rsidRPr="00617116">
        <w:t xml:space="preserve">Do not overstate </w:t>
      </w:r>
      <w:r w:rsidR="001D60D7" w:rsidRPr="00617116">
        <w:t xml:space="preserve">the benefits. </w:t>
      </w:r>
    </w:p>
    <w:sdt>
      <w:sdtPr>
        <w:rPr>
          <w:rFonts w:cstheme="minorHAnsi"/>
        </w:rPr>
        <w:alias w:val="Benefits of participants"/>
        <w:tag w:val="Benefits of participants"/>
        <w:id w:val="-413241957"/>
        <w:lock w:val="sdtLocked"/>
        <w:placeholder>
          <w:docPart w:val="2D43E86C56574630B0E4B3CAFE886C7A"/>
        </w:placeholder>
        <w:showingPlcHdr/>
      </w:sdtPr>
      <w:sdtEndPr/>
      <w:sdtContent>
        <w:p w14:paraId="49D53A33" w14:textId="77777777" w:rsidR="009227A2" w:rsidRDefault="007979DD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a description of the benefits to your study participants.</w:t>
          </w:r>
        </w:p>
      </w:sdtContent>
    </w:sdt>
    <w:p w14:paraId="142683B5" w14:textId="77777777" w:rsidR="00A9226C" w:rsidRDefault="00EF586E" w:rsidP="00DE0EC6">
      <w:pPr>
        <w:pStyle w:val="A"/>
      </w:pPr>
      <w:r>
        <w:t>b</w:t>
      </w:r>
      <w:proofErr w:type="gramStart"/>
      <w:r>
        <w:t xml:space="preserve">)  </w:t>
      </w:r>
      <w:r w:rsidR="009227A2" w:rsidRPr="00314473">
        <w:t>What</w:t>
      </w:r>
      <w:proofErr w:type="gramEnd"/>
      <w:r w:rsidR="009227A2" w:rsidRPr="00314473">
        <w:t xml:space="preserve"> are the risks to participants? </w:t>
      </w:r>
    </w:p>
    <w:p w14:paraId="24976DAE" w14:textId="77777777" w:rsidR="009227A2" w:rsidRDefault="00816BA1" w:rsidP="00556E88">
      <w:pPr>
        <w:pStyle w:val="example"/>
      </w:pPr>
      <w:r>
        <w:t>For example,</w:t>
      </w:r>
      <w:r w:rsidR="009227A2" w:rsidRPr="00314473">
        <w:t xml:space="preserve"> physical, emotional, and social harm</w:t>
      </w:r>
    </w:p>
    <w:sdt>
      <w:sdtPr>
        <w:rPr>
          <w:rFonts w:cstheme="minorHAnsi"/>
        </w:rPr>
        <w:alias w:val="Risks to participants"/>
        <w:tag w:val="Risks to participants"/>
        <w:id w:val="-110211028"/>
        <w:lock w:val="sdtLocked"/>
        <w:placeholder>
          <w:docPart w:val="6E061B8AFAEC430B8B0F47079C3DA1DB"/>
        </w:placeholder>
        <w:showingPlcHdr/>
      </w:sdtPr>
      <w:sdtEndPr/>
      <w:sdtContent>
        <w:p w14:paraId="60576528" w14:textId="77777777" w:rsidR="009227A2" w:rsidRDefault="007979DD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a description of the risks to the study participants.</w:t>
          </w:r>
        </w:p>
      </w:sdtContent>
    </w:sdt>
    <w:p w14:paraId="13D08B2C" w14:textId="77777777" w:rsidR="009227A2" w:rsidRPr="00314473" w:rsidRDefault="00EF586E" w:rsidP="00DE0EC6">
      <w:pPr>
        <w:pStyle w:val="A"/>
      </w:pPr>
      <w:r>
        <w:t>c</w:t>
      </w:r>
      <w:proofErr w:type="gramStart"/>
      <w:r>
        <w:t xml:space="preserve">)  </w:t>
      </w:r>
      <w:r w:rsidR="009227A2" w:rsidRPr="00314473">
        <w:t>What</w:t>
      </w:r>
      <w:proofErr w:type="gramEnd"/>
      <w:r w:rsidR="009227A2" w:rsidRPr="00314473">
        <w:t xml:space="preserve"> procedures are in place if </w:t>
      </w:r>
      <w:r w:rsidR="00314473" w:rsidRPr="00314473">
        <w:t>participants react adversely to the intervention?</w:t>
      </w:r>
    </w:p>
    <w:sdt>
      <w:sdtPr>
        <w:rPr>
          <w:rFonts w:cstheme="minorHAnsi"/>
        </w:rPr>
        <w:alias w:val="Adverse reaction to intervention procedure"/>
        <w:tag w:val="Adverse reaction to intervention procedure"/>
        <w:id w:val="1904869121"/>
        <w:lock w:val="sdtLocked"/>
        <w:placeholder>
          <w:docPart w:val="CB41C544002A405B83C9C0370BEC6FAC"/>
        </w:placeholder>
        <w:showingPlcHdr/>
      </w:sdtPr>
      <w:sdtEndPr/>
      <w:sdtContent>
        <w:p w14:paraId="4277D014" w14:textId="77777777" w:rsidR="00314473" w:rsidRDefault="007979DD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a description of the procedures you have in place in the case of an adverse reaction to the intervention.</w:t>
          </w:r>
        </w:p>
      </w:sdtContent>
    </w:sdt>
    <w:p w14:paraId="097678D8" w14:textId="77777777" w:rsidR="00310561" w:rsidRDefault="00EF586E" w:rsidP="00DE0EC6">
      <w:pPr>
        <w:pStyle w:val="A"/>
      </w:pPr>
      <w:r>
        <w:t>d</w:t>
      </w:r>
      <w:proofErr w:type="gramStart"/>
      <w:r>
        <w:t xml:space="preserve">)  </w:t>
      </w:r>
      <w:r w:rsidR="00314473" w:rsidRPr="00314473">
        <w:t>Are</w:t>
      </w:r>
      <w:proofErr w:type="gramEnd"/>
      <w:r w:rsidR="00314473" w:rsidRPr="00314473">
        <w:t xml:space="preserve"> there risks </w:t>
      </w:r>
      <w:proofErr w:type="gramStart"/>
      <w:r w:rsidR="00314473" w:rsidRPr="00314473">
        <w:t>to</w:t>
      </w:r>
      <w:proofErr w:type="gramEnd"/>
      <w:r w:rsidR="00314473" w:rsidRPr="00314473">
        <w:t xml:space="preserve"> you? If applicable, how will you ensure your safety during the research?</w:t>
      </w:r>
    </w:p>
    <w:sdt>
      <w:sdtPr>
        <w:rPr>
          <w:rFonts w:cstheme="minorHAnsi"/>
        </w:rPr>
        <w:alias w:val="Risks to researchers"/>
        <w:tag w:val="Rosks to researchers"/>
        <w:id w:val="-188606662"/>
        <w:lock w:val="sdtLocked"/>
        <w:placeholder>
          <w:docPart w:val="169D2AE312734421B0D438D2E1E3B83C"/>
        </w:placeholder>
        <w:showingPlcHdr/>
      </w:sdtPr>
      <w:sdtEndPr/>
      <w:sdtContent>
        <w:p w14:paraId="2106A753" w14:textId="77777777" w:rsidR="00314473" w:rsidRDefault="007979DD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>Click here to enter a description of risks to the researchers and how you will ensure your safety.</w:t>
          </w:r>
        </w:p>
      </w:sdtContent>
    </w:sdt>
    <w:p w14:paraId="174DDF1D" w14:textId="77777777" w:rsidR="00314473" w:rsidRPr="00314473" w:rsidRDefault="00314473" w:rsidP="00936D2B">
      <w:pPr>
        <w:pStyle w:val="Heading1"/>
        <w:keepNext/>
        <w:keepLines/>
      </w:pPr>
      <w:r w:rsidRPr="00314473">
        <w:t>CONSENT AND ASSENT</w:t>
      </w:r>
    </w:p>
    <w:p w14:paraId="21752BB6" w14:textId="77777777" w:rsidR="00984D32" w:rsidRPr="005B52C6" w:rsidRDefault="00984D32" w:rsidP="00DE0EC6">
      <w:pPr>
        <w:pStyle w:val="A"/>
      </w:pPr>
      <w:r w:rsidRPr="005B52C6">
        <w:t>a)</w:t>
      </w:r>
      <w:r w:rsidR="00B32DED" w:rsidRPr="005B52C6">
        <w:t xml:space="preserve"> How will you obtain consent?</w:t>
      </w:r>
    </w:p>
    <w:sdt>
      <w:sdtPr>
        <w:rPr>
          <w:rFonts w:cstheme="minorHAnsi"/>
        </w:rPr>
        <w:alias w:val="Consent procedures"/>
        <w:tag w:val="Consent procedures"/>
        <w:id w:val="1411812172"/>
        <w:lock w:val="sdtLocked"/>
        <w:placeholder>
          <w:docPart w:val="23CEB8F557594DEAA39F94048E01CA8A"/>
        </w:placeholder>
        <w:showingPlcHdr/>
      </w:sdtPr>
      <w:sdtEndPr/>
      <w:sdtContent>
        <w:p w14:paraId="271AA63B" w14:textId="77777777" w:rsidR="00816BA1" w:rsidRPr="00556E88" w:rsidRDefault="00816BA1" w:rsidP="008F32AE">
          <w:pPr>
            <w:pStyle w:val="NoSpacing"/>
            <w:ind w:left="360"/>
            <w:rPr>
              <w:rFonts w:cstheme="minorHAnsi"/>
            </w:rPr>
          </w:pPr>
          <w:r w:rsidRPr="00556E88">
            <w:rPr>
              <w:rStyle w:val="PlaceholderText"/>
              <w:color w:val="auto"/>
              <w:highlight w:val="lightGray"/>
            </w:rPr>
            <w:t>Click here to explain the procedures by which you will gain consent.</w:t>
          </w:r>
        </w:p>
      </w:sdtContent>
    </w:sdt>
    <w:p w14:paraId="4467F95A" w14:textId="77777777" w:rsidR="00314473" w:rsidRPr="005B52C6" w:rsidRDefault="005B52C6" w:rsidP="00DE0EC6">
      <w:pPr>
        <w:pStyle w:val="A"/>
      </w:pPr>
      <w:r w:rsidRPr="005B52C6">
        <w:t>b</w:t>
      </w:r>
      <w:proofErr w:type="gramStart"/>
      <w:r w:rsidR="00EF586E" w:rsidRPr="005B52C6">
        <w:t xml:space="preserve">)  </w:t>
      </w:r>
      <w:r w:rsidR="00314473" w:rsidRPr="005B52C6">
        <w:t>How</w:t>
      </w:r>
      <w:proofErr w:type="gramEnd"/>
      <w:r w:rsidR="00314473" w:rsidRPr="005B52C6">
        <w:t xml:space="preserve"> will you guarantee participants’ free and informed consent and ensure that participants may withdraw at any time without penalty? </w:t>
      </w:r>
    </w:p>
    <w:sdt>
      <w:sdtPr>
        <w:rPr>
          <w:rFonts w:cstheme="minorHAnsi"/>
        </w:rPr>
        <w:alias w:val="Guarantee of participants' free and informed consent"/>
        <w:tag w:val="Guarantee of participants' free and informed consent"/>
        <w:id w:val="196828017"/>
        <w:lock w:val="sdtLocked"/>
        <w:placeholder>
          <w:docPart w:val="C66701DB5D02407C82B9726F2AD35BC0"/>
        </w:placeholder>
        <w:showingPlcHdr/>
      </w:sdtPr>
      <w:sdtEndPr/>
      <w:sdtContent>
        <w:p w14:paraId="63D5DC51" w14:textId="77777777" w:rsidR="00314473" w:rsidRPr="005B52C6" w:rsidRDefault="007979DD" w:rsidP="008F32AE">
          <w:pPr>
            <w:pStyle w:val="NoSpacing"/>
            <w:ind w:left="360"/>
            <w:rPr>
              <w:rFonts w:cstheme="minorHAnsi"/>
            </w:rPr>
          </w:pPr>
          <w:r w:rsidRPr="005B52C6">
            <w:rPr>
              <w:rStyle w:val="PlaceholderText"/>
              <w:color w:val="auto"/>
              <w:highlight w:val="lightGray"/>
            </w:rPr>
            <w:t>Click here to enter a description of how you will guarantee participants’ free and informed consent.</w:t>
          </w:r>
        </w:p>
      </w:sdtContent>
    </w:sdt>
    <w:p w14:paraId="1E71FB7A" w14:textId="77777777" w:rsidR="00E33C85" w:rsidRDefault="005B52C6" w:rsidP="00DE0EC6">
      <w:pPr>
        <w:pStyle w:val="A"/>
      </w:pPr>
      <w:r w:rsidRPr="005B52C6">
        <w:t>c</w:t>
      </w:r>
      <w:proofErr w:type="gramStart"/>
      <w:r w:rsidR="00EF586E" w:rsidRPr="005B52C6">
        <w:t xml:space="preserve">)  </w:t>
      </w:r>
      <w:r w:rsidR="00314473" w:rsidRPr="005B52C6">
        <w:t>Describe</w:t>
      </w:r>
      <w:proofErr w:type="gramEnd"/>
      <w:r w:rsidR="00314473" w:rsidRPr="005B52C6">
        <w:t xml:space="preserve"> how participants can request to remove their data and the timeframe</w:t>
      </w:r>
      <w:r w:rsidR="00FA7D86" w:rsidRPr="005B52C6">
        <w:t>.</w:t>
      </w:r>
    </w:p>
    <w:p w14:paraId="15C927F4" w14:textId="77777777" w:rsidR="00314473" w:rsidRPr="005B52C6" w:rsidRDefault="00E33C85" w:rsidP="00556E88">
      <w:pPr>
        <w:pStyle w:val="example"/>
      </w:pPr>
      <w:r>
        <w:t>Attention:</w:t>
      </w:r>
      <w:r w:rsidR="00314473" w:rsidRPr="005B52C6">
        <w:t xml:space="preserve"> participants cannot request to remove the data if it is anonymous.</w:t>
      </w:r>
    </w:p>
    <w:sdt>
      <w:sdtPr>
        <w:rPr>
          <w:rFonts w:cstheme="minorHAnsi"/>
        </w:rPr>
        <w:alias w:val="How participants withdraw from the study and withdraw their data"/>
        <w:tag w:val="How participants withdraw from the study and withdraw their data"/>
        <w:id w:val="659348938"/>
        <w:lock w:val="sdtLocked"/>
        <w:placeholder>
          <w:docPart w:val="F0BADF100E0348FDAD5FF6B17655C0A5"/>
        </w:placeholder>
        <w:showingPlcHdr/>
      </w:sdtPr>
      <w:sdtEndPr/>
      <w:sdtContent>
        <w:p w14:paraId="610E6AB2" w14:textId="77777777" w:rsidR="00FA7D86" w:rsidRPr="005B52C6" w:rsidRDefault="007979DD" w:rsidP="008F32AE">
          <w:pPr>
            <w:pStyle w:val="NoSpacing"/>
            <w:ind w:left="360"/>
            <w:rPr>
              <w:rFonts w:cstheme="minorHAnsi"/>
            </w:rPr>
          </w:pPr>
          <w:r w:rsidRPr="005B52C6">
            <w:rPr>
              <w:rStyle w:val="PlaceholderText"/>
              <w:color w:val="auto"/>
              <w:highlight w:val="lightGray"/>
            </w:rPr>
            <w:t>Click here to enter a description of how participants might withdraw from the study.</w:t>
          </w:r>
        </w:p>
      </w:sdtContent>
    </w:sdt>
    <w:p w14:paraId="01200B34" w14:textId="77777777" w:rsidR="00963DD2" w:rsidRDefault="005B52C6" w:rsidP="00DE0EC6">
      <w:pPr>
        <w:pStyle w:val="A"/>
      </w:pPr>
      <w:r w:rsidRPr="005B52C6">
        <w:t>d</w:t>
      </w:r>
      <w:proofErr w:type="gramStart"/>
      <w:r w:rsidR="00EF586E" w:rsidRPr="005B52C6">
        <w:t xml:space="preserve">)  </w:t>
      </w:r>
      <w:r w:rsidR="00FA7D86" w:rsidRPr="005B52C6">
        <w:t>If</w:t>
      </w:r>
      <w:proofErr w:type="gramEnd"/>
      <w:r w:rsidR="00FA7D86" w:rsidRPr="005B52C6">
        <w:t xml:space="preserve"> the participant cannot consent, describe how you will ensure assent</w:t>
      </w:r>
      <w:r w:rsidR="00777117">
        <w:t>.</w:t>
      </w:r>
    </w:p>
    <w:p w14:paraId="455A89E1" w14:textId="77777777" w:rsidR="00777117" w:rsidRPr="00777117" w:rsidRDefault="00816BA1" w:rsidP="00556E88">
      <w:pPr>
        <w:pStyle w:val="example"/>
      </w:pPr>
      <w:r>
        <w:t>For example,</w:t>
      </w:r>
      <w:r w:rsidR="00FA7D86" w:rsidRPr="005B52C6">
        <w:t xml:space="preserve"> </w:t>
      </w:r>
      <w:r w:rsidR="00777117">
        <w:t>include the assent script if a participant has a substitute consent giver.</w:t>
      </w:r>
      <w:r w:rsidR="00777117" w:rsidRPr="00777117">
        <w:t xml:space="preserve">  </w:t>
      </w:r>
    </w:p>
    <w:sdt>
      <w:sdtPr>
        <w:rPr>
          <w:rFonts w:cstheme="minorHAnsi"/>
        </w:rPr>
        <w:alias w:val="Assent"/>
        <w:tag w:val="Assent"/>
        <w:id w:val="-1171725261"/>
        <w:lock w:val="sdtLocked"/>
        <w:placeholder>
          <w:docPart w:val="DB11CB3314B0420AAE487932F99F9B1C"/>
        </w:placeholder>
        <w:showingPlcHdr/>
      </w:sdtPr>
      <w:sdtEndPr/>
      <w:sdtContent>
        <w:p w14:paraId="3D685B39" w14:textId="77777777" w:rsidR="00FA7D86" w:rsidRDefault="007979DD" w:rsidP="008F32AE">
          <w:pPr>
            <w:pStyle w:val="NoSpacing"/>
            <w:ind w:left="360"/>
            <w:rPr>
              <w:rFonts w:cstheme="minorHAnsi"/>
            </w:rPr>
          </w:pPr>
          <w:r w:rsidRPr="007979DD">
            <w:rPr>
              <w:rStyle w:val="PlaceholderText"/>
              <w:color w:val="auto"/>
              <w:highlight w:val="lightGray"/>
            </w:rPr>
            <w:t xml:space="preserve">Click here to </w:t>
          </w:r>
          <w:r w:rsidR="0083793A">
            <w:rPr>
              <w:rStyle w:val="PlaceholderText"/>
              <w:color w:val="auto"/>
              <w:highlight w:val="lightGray"/>
            </w:rPr>
            <w:t>describe</w:t>
          </w:r>
          <w:r w:rsidRPr="007979DD">
            <w:rPr>
              <w:rStyle w:val="PlaceholderText"/>
              <w:color w:val="auto"/>
              <w:highlight w:val="lightGray"/>
            </w:rPr>
            <w:t xml:space="preserve"> assent if the participant is a minor or has a substitute consent giver.</w:t>
          </w:r>
        </w:p>
      </w:sdtContent>
    </w:sdt>
    <w:p w14:paraId="678080E2" w14:textId="77777777" w:rsidR="006B1A72" w:rsidRPr="006B1A72" w:rsidRDefault="006B1A72" w:rsidP="00777117">
      <w:pPr>
        <w:pStyle w:val="Heading1"/>
        <w:keepNext/>
        <w:keepLines/>
      </w:pPr>
      <w:r w:rsidRPr="006B1A72">
        <w:t>RESULTS DISSEMINATION</w:t>
      </w:r>
    </w:p>
    <w:p w14:paraId="47DD3C83" w14:textId="77777777" w:rsidR="00963DD2" w:rsidRDefault="006B1A72" w:rsidP="00DE0EC6">
      <w:pPr>
        <w:pStyle w:val="A"/>
      </w:pPr>
      <w:r w:rsidRPr="00CD79D9">
        <w:t xml:space="preserve">Describe how you plan to disseminate the results of your study. </w:t>
      </w:r>
    </w:p>
    <w:p w14:paraId="0D674256" w14:textId="77777777" w:rsidR="00CD79D9" w:rsidRDefault="00816BA1" w:rsidP="00556E88">
      <w:pPr>
        <w:pStyle w:val="example"/>
      </w:pPr>
      <w:r>
        <w:t>For example,</w:t>
      </w:r>
      <w:r w:rsidR="00963DD2">
        <w:t xml:space="preserve"> where</w:t>
      </w:r>
      <w:r w:rsidR="006B1A72" w:rsidRPr="00CD79D9">
        <w:t xml:space="preserve">, to whom, and how </w:t>
      </w:r>
      <w:r w:rsidR="00CD79D9" w:rsidRPr="00CD79D9">
        <w:t>will you</w:t>
      </w:r>
      <w:r w:rsidR="006B1A72" w:rsidRPr="00CD79D9">
        <w:t xml:space="preserve"> share the results</w:t>
      </w:r>
      <w:r w:rsidR="00CD79D9" w:rsidRPr="00CD79D9">
        <w:t>?</w:t>
      </w:r>
      <w:r w:rsidR="00963DD2">
        <w:t xml:space="preserve"> Will you share with participants, will the thesis be published at the SLC library, will you present at the Poster Gala or other conferences, etc.?</w:t>
      </w:r>
    </w:p>
    <w:sdt>
      <w:sdtPr>
        <w:rPr>
          <w:rFonts w:cstheme="minorHAnsi"/>
        </w:rPr>
        <w:alias w:val="Dissemination"/>
        <w:tag w:val="Dissemination"/>
        <w:id w:val="-916240396"/>
        <w:lock w:val="sdtLocked"/>
        <w:placeholder>
          <w:docPart w:val="851BBB6DDBC84EB3B3EFF93A33F1891A"/>
        </w:placeholder>
        <w:showingPlcHdr/>
      </w:sdtPr>
      <w:sdtEndPr/>
      <w:sdtContent>
        <w:p w14:paraId="4D68A16D" w14:textId="4DDABE63" w:rsidR="006B1A72" w:rsidRDefault="00CD79D9" w:rsidP="008F32AE">
          <w:pPr>
            <w:pStyle w:val="NoSpacing"/>
            <w:ind w:left="360"/>
            <w:rPr>
              <w:rFonts w:cstheme="minorHAnsi"/>
            </w:rPr>
          </w:pPr>
          <w:r w:rsidRPr="00CD79D9">
            <w:rPr>
              <w:rFonts w:cstheme="minorHAnsi"/>
              <w:highlight w:val="lightGray"/>
            </w:rPr>
            <w:t>Click here to enter a description of where, to whom, and how you will share the study results.</w:t>
          </w:r>
        </w:p>
      </w:sdtContent>
    </w:sdt>
    <w:p w14:paraId="4205B7AD" w14:textId="77777777" w:rsidR="00FA7D86" w:rsidRPr="00FA7D86" w:rsidRDefault="00FA7D86" w:rsidP="00936D2B">
      <w:pPr>
        <w:pStyle w:val="Heading1"/>
        <w:keepNext/>
        <w:keepLines/>
      </w:pPr>
      <w:r w:rsidRPr="00FA7D86">
        <w:lastRenderedPageBreak/>
        <w:t>DATES AND SIGNATURES</w:t>
      </w:r>
    </w:p>
    <w:p w14:paraId="706442F5" w14:textId="77777777" w:rsidR="00FA7D86" w:rsidRPr="00FA7D86" w:rsidRDefault="00FA7D86" w:rsidP="00142426">
      <w:pPr>
        <w:pStyle w:val="FormAnswer"/>
      </w:pPr>
      <w:r w:rsidRPr="00FA7D86">
        <w:t>Estimated start date:</w:t>
      </w:r>
    </w:p>
    <w:sdt>
      <w:sdtPr>
        <w:rPr>
          <w:rFonts w:cstheme="minorHAnsi"/>
        </w:rPr>
        <w:alias w:val="Start Date"/>
        <w:tag w:val="Start Date"/>
        <w:id w:val="2061358650"/>
        <w:placeholder>
          <w:docPart w:val="34469E6BDF4C47899C6F6CCE42E19C12"/>
        </w:placeholder>
        <w:showingPlcHdr/>
        <w:date>
          <w:dateFormat w:val="MMMM d, yyyy"/>
          <w:lid w:val="en-US"/>
          <w:storeMappedDataAs w:val="dateTime"/>
          <w:calendar w:val="gregorian"/>
        </w:date>
      </w:sdtPr>
      <w:sdtEndPr/>
      <w:sdtContent>
        <w:p w14:paraId="5169AC69" w14:textId="77777777" w:rsidR="00FA7D86" w:rsidRDefault="00FA7D86" w:rsidP="00812C0A">
          <w:pPr>
            <w:pStyle w:val="NoSpacing"/>
            <w:keepNext/>
            <w:keepLines/>
            <w:ind w:left="360"/>
            <w:rPr>
              <w:rFonts w:cstheme="minorHAnsi"/>
            </w:rPr>
          </w:pPr>
          <w:r w:rsidRPr="00426002">
            <w:rPr>
              <w:rStyle w:val="PlaceholderText"/>
              <w:color w:val="auto"/>
              <w:highlight w:val="lightGray"/>
            </w:rPr>
            <w:t xml:space="preserve">Click </w:t>
          </w:r>
          <w:r w:rsidR="00426002" w:rsidRPr="00426002">
            <w:rPr>
              <w:rStyle w:val="PlaceholderText"/>
              <w:color w:val="auto"/>
              <w:highlight w:val="lightGray"/>
            </w:rPr>
            <w:t>to select a start date.</w:t>
          </w:r>
        </w:p>
      </w:sdtContent>
    </w:sdt>
    <w:p w14:paraId="5E081847" w14:textId="77777777" w:rsidR="00963DD2" w:rsidRDefault="00FA7D86" w:rsidP="00142426">
      <w:pPr>
        <w:pStyle w:val="FormAnswer"/>
      </w:pPr>
      <w:r w:rsidRPr="00EC3929">
        <w:t>End Date:</w:t>
      </w:r>
      <w:r w:rsidR="00095308" w:rsidRPr="00EC3929">
        <w:t xml:space="preserve"> </w:t>
      </w:r>
    </w:p>
    <w:sdt>
      <w:sdtPr>
        <w:rPr>
          <w:rFonts w:cstheme="minorHAnsi"/>
        </w:rPr>
        <w:alias w:val="End Date"/>
        <w:tag w:val="Winter Semester End"/>
        <w:id w:val="-113983905"/>
        <w:placeholder>
          <w:docPart w:val="B40233D4655B407DA0A095DFE25898CC"/>
        </w:placeholder>
        <w:showingPlcHdr/>
        <w:date>
          <w:dateFormat w:val="MMMM d, yyyy"/>
          <w:lid w:val="en-US"/>
          <w:storeMappedDataAs w:val="dateTime"/>
          <w:calendar w:val="gregorian"/>
        </w:date>
      </w:sdtPr>
      <w:sdtEndPr/>
      <w:sdtContent>
        <w:p w14:paraId="2590768D" w14:textId="4DFD3904" w:rsidR="00174D87" w:rsidRPr="004E71DD" w:rsidRDefault="003C062B" w:rsidP="00A37E0E">
          <w:pPr>
            <w:pStyle w:val="NoSpacing"/>
            <w:ind w:left="360"/>
            <w:rPr>
              <w:rFonts w:cstheme="minorHAnsi"/>
            </w:rPr>
          </w:pPr>
          <w:r w:rsidRPr="003C062B">
            <w:rPr>
              <w:rStyle w:val="PlaceholderText"/>
              <w:color w:val="auto"/>
              <w:highlight w:val="lightGray"/>
            </w:rPr>
            <w:t>End of the winter semester.</w:t>
          </w:r>
        </w:p>
      </w:sdtContent>
    </w:sdt>
    <w:p w14:paraId="3220C6A1" w14:textId="62FE09C2" w:rsidR="00174D87" w:rsidRDefault="00174D87" w:rsidP="00EE7E2D">
      <w:pPr>
        <w:pStyle w:val="noTOC"/>
        <w:keepNext/>
        <w:keepLines/>
        <w:numPr>
          <w:ilvl w:val="0"/>
          <w:numId w:val="0"/>
        </w:numPr>
        <w:pBdr>
          <w:bottom w:val="single" w:sz="4" w:space="1" w:color="A6A6A6" w:themeColor="background1" w:themeShade="A6"/>
        </w:pBdr>
        <w:spacing w:before="240"/>
        <w:ind w:left="360"/>
      </w:pPr>
      <w:r>
        <w:t>SIGNATURES</w:t>
      </w:r>
    </w:p>
    <w:p w14:paraId="2E70EC4D" w14:textId="77777777" w:rsidR="000B09D4" w:rsidRPr="00142426" w:rsidRDefault="00B02203" w:rsidP="004E71DD">
      <w:pPr>
        <w:pStyle w:val="FormAnswer"/>
      </w:pPr>
      <w:r w:rsidRPr="00142426">
        <w:t>Student Researcher signature</w:t>
      </w:r>
      <w:r w:rsidR="002D7505" w:rsidRPr="00142426">
        <w:t>:</w:t>
      </w:r>
    </w:p>
    <w:sdt>
      <w:sdtPr>
        <w:rPr>
          <w:rFonts w:cstheme="minorHAnsi"/>
        </w:rPr>
        <w:alias w:val="Student's signature"/>
        <w:tag w:val="Student's signature"/>
        <w:id w:val="781853495"/>
        <w:showingPlcHdr/>
        <w:picture/>
      </w:sdtPr>
      <w:sdtEndPr/>
      <w:sdtContent>
        <w:p w14:paraId="3D260955" w14:textId="77777777" w:rsidR="00FA7D86" w:rsidRDefault="000B09D4" w:rsidP="00191D43">
          <w:pPr>
            <w:pStyle w:val="NoSpacing"/>
            <w:keepNext/>
            <w:keepLines/>
            <w:ind w:left="360"/>
            <w:rPr>
              <w:rFonts w:cstheme="minorHAnsi"/>
            </w:rPr>
          </w:pPr>
          <w:r>
            <w:rPr>
              <w:rFonts w:cstheme="minorHAnsi"/>
              <w:noProof/>
            </w:rPr>
            <w:drawing>
              <wp:inline distT="0" distB="0" distL="0" distR="0" wp14:anchorId="2C70456D" wp14:editId="6A243771">
                <wp:extent cx="3819525" cy="431477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9550" cy="438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740E707" w14:textId="77777777" w:rsidR="00174D87" w:rsidRDefault="00174D87" w:rsidP="00174D87">
      <w:pPr>
        <w:pStyle w:val="NoSpacing"/>
        <w:keepNext/>
        <w:keepLines/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  <w:t xml:space="preserve">DATE: </w:t>
      </w:r>
      <w:sdt>
        <w:sdtPr>
          <w:rPr>
            <w:rFonts w:cstheme="minorHAnsi"/>
            <w:b/>
            <w:bCs/>
          </w:rPr>
          <w:id w:val="-299070656"/>
          <w:placeholder>
            <w:docPart w:val="1A87B8D7CDE54869B37328A48C306CD3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AE3736">
            <w:rPr>
              <w:rStyle w:val="PlaceholderText"/>
              <w:color w:val="auto"/>
              <w:highlight w:val="lightGray"/>
            </w:rPr>
            <w:t xml:space="preserve">Click </w:t>
          </w:r>
          <w:r w:rsidR="0032347F" w:rsidRPr="00AE3736">
            <w:rPr>
              <w:rStyle w:val="PlaceholderText"/>
              <w:color w:val="auto"/>
              <w:highlight w:val="lightGray"/>
            </w:rPr>
            <w:t xml:space="preserve">to </w:t>
          </w:r>
          <w:r w:rsidRPr="00AE3736">
            <w:rPr>
              <w:rStyle w:val="PlaceholderText"/>
              <w:color w:val="auto"/>
              <w:highlight w:val="lightGray"/>
            </w:rPr>
            <w:t>enter a date</w:t>
          </w:r>
          <w:r w:rsidR="00AE3736" w:rsidRPr="00AE3736">
            <w:rPr>
              <w:rStyle w:val="PlaceholderText"/>
              <w:color w:val="auto"/>
              <w:highlight w:val="lightGray"/>
            </w:rPr>
            <w:t>—update for each revision.</w:t>
          </w:r>
        </w:sdtContent>
      </w:sdt>
    </w:p>
    <w:p w14:paraId="0FEBFFFE" w14:textId="77777777" w:rsidR="00174D87" w:rsidRDefault="00174D87" w:rsidP="008F32AE">
      <w:pPr>
        <w:pStyle w:val="NoSpacing"/>
        <w:keepNext/>
        <w:keepLines/>
        <w:ind w:left="360"/>
        <w:rPr>
          <w:rFonts w:cstheme="minorHAnsi"/>
          <w:b/>
          <w:bCs/>
        </w:rPr>
      </w:pPr>
    </w:p>
    <w:p w14:paraId="6BC85DE8" w14:textId="6BE87A40" w:rsidR="00B02203" w:rsidRPr="00B02203" w:rsidRDefault="00B02203" w:rsidP="008F32AE">
      <w:pPr>
        <w:pStyle w:val="NoSpacing"/>
        <w:keepNext/>
        <w:keepLines/>
        <w:ind w:left="360"/>
        <w:rPr>
          <w:rFonts w:cstheme="minorHAnsi"/>
          <w:b/>
          <w:bCs/>
        </w:rPr>
      </w:pPr>
      <w:r w:rsidRPr="00B02203">
        <w:rPr>
          <w:rFonts w:cstheme="minorHAnsi"/>
          <w:b/>
          <w:bCs/>
        </w:rPr>
        <w:t xml:space="preserve">SLC Faculty </w:t>
      </w:r>
      <w:r w:rsidR="00556CEB">
        <w:rPr>
          <w:rFonts w:cstheme="minorHAnsi"/>
          <w:b/>
          <w:bCs/>
        </w:rPr>
        <w:t xml:space="preserve">Evaluator </w:t>
      </w:r>
      <w:r w:rsidRPr="00B02203">
        <w:rPr>
          <w:rFonts w:cstheme="minorHAnsi"/>
          <w:b/>
          <w:bCs/>
        </w:rPr>
        <w:t>signature:</w:t>
      </w:r>
    </w:p>
    <w:sdt>
      <w:sdtPr>
        <w:rPr>
          <w:rFonts w:cstheme="minorHAnsi"/>
        </w:rPr>
        <w:alias w:val="Faculty signature"/>
        <w:tag w:val="Faculty signature"/>
        <w:id w:val="918292714"/>
        <w:showingPlcHdr/>
        <w:picture/>
      </w:sdtPr>
      <w:sdtEndPr/>
      <w:sdtContent>
        <w:p w14:paraId="00C774B0" w14:textId="77777777" w:rsidR="00B02203" w:rsidRDefault="00B02203" w:rsidP="00191D43">
          <w:pPr>
            <w:pStyle w:val="NoSpacing"/>
            <w:keepNext/>
            <w:keepLines/>
            <w:ind w:left="360"/>
            <w:rPr>
              <w:rFonts w:cstheme="minorHAnsi"/>
            </w:rPr>
          </w:pPr>
          <w:r>
            <w:rPr>
              <w:rFonts w:cstheme="minorHAnsi"/>
              <w:noProof/>
            </w:rPr>
            <w:drawing>
              <wp:inline distT="0" distB="0" distL="0" distR="0" wp14:anchorId="0A6FE9E2" wp14:editId="026C31F0">
                <wp:extent cx="3935667" cy="461010"/>
                <wp:effectExtent l="0" t="0" r="8255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79860" cy="466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ED42A86" w14:textId="77777777" w:rsidR="00174D87" w:rsidRDefault="00174D87" w:rsidP="00174D87">
      <w:pPr>
        <w:pStyle w:val="NoSpacing"/>
        <w:spacing w:before="0" w:after="0"/>
        <w:rPr>
          <w:b/>
          <w:bCs/>
        </w:rPr>
      </w:pPr>
      <w:r>
        <w:rPr>
          <w:b/>
          <w:bCs/>
        </w:rPr>
        <w:tab/>
        <w:t xml:space="preserve">DATE: </w:t>
      </w:r>
      <w:sdt>
        <w:sdtPr>
          <w:rPr>
            <w:b/>
            <w:bCs/>
          </w:rPr>
          <w:id w:val="1189809171"/>
          <w:placeholder>
            <w:docPart w:val="AE72A1DB9BC040FEBC6618D778D65AD7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AE3736" w:rsidRPr="00AE3736">
            <w:rPr>
              <w:rStyle w:val="PlaceholderText"/>
              <w:color w:val="auto"/>
              <w:highlight w:val="lightGray"/>
            </w:rPr>
            <w:t>Click to enter a date—update for each revision.</w:t>
          </w:r>
        </w:sdtContent>
      </w:sdt>
    </w:p>
    <w:sectPr w:rsidR="00174D87" w:rsidSect="00982C29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96CBF" w14:textId="77777777" w:rsidR="00433440" w:rsidRDefault="00433440" w:rsidP="00533F33">
      <w:pPr>
        <w:spacing w:after="0" w:line="240" w:lineRule="auto"/>
      </w:pPr>
      <w:r>
        <w:separator/>
      </w:r>
    </w:p>
  </w:endnote>
  <w:endnote w:type="continuationSeparator" w:id="0">
    <w:p w14:paraId="1E59FF4A" w14:textId="77777777" w:rsidR="00433440" w:rsidRDefault="00433440" w:rsidP="00533F33">
      <w:pPr>
        <w:spacing w:after="0" w:line="240" w:lineRule="auto"/>
      </w:pPr>
      <w:r>
        <w:continuationSeparator/>
      </w:r>
    </w:p>
  </w:endnote>
  <w:endnote w:type="continuationNotice" w:id="1">
    <w:p w14:paraId="06A65A8C" w14:textId="77777777" w:rsidR="00433440" w:rsidRDefault="004334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2F272" w14:textId="513D2E0D" w:rsidR="00D06372" w:rsidRDefault="004D199E">
    <w:pPr>
      <w:pStyle w:val="Footer"/>
    </w:pPr>
    <w:r w:rsidRPr="00A9226C">
      <w:rPr>
        <w:sz w:val="20"/>
        <w:szCs w:val="20"/>
      </w:rPr>
      <w:t>202</w:t>
    </w:r>
    <w:r w:rsidR="00961916">
      <w:rPr>
        <w:sz w:val="20"/>
        <w:szCs w:val="20"/>
      </w:rPr>
      <w:t>6</w:t>
    </w:r>
    <w:r w:rsidRPr="00A9226C">
      <w:rPr>
        <w:sz w:val="20"/>
        <w:szCs w:val="20"/>
      </w:rPr>
      <w:t xml:space="preserve"> REC-P Application </w:t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AB006" w14:textId="6573538F" w:rsidR="004D199E" w:rsidRDefault="00556E88">
    <w:pPr>
      <w:pStyle w:val="Footer"/>
    </w:pPr>
    <w:r w:rsidRPr="00556E88">
      <w:rPr>
        <w:sz w:val="20"/>
        <w:szCs w:val="20"/>
      </w:rPr>
      <w:t>202</w:t>
    </w:r>
    <w:r w:rsidR="00D673AC">
      <w:rPr>
        <w:sz w:val="20"/>
        <w:szCs w:val="20"/>
      </w:rPr>
      <w:t>6</w:t>
    </w:r>
    <w:r w:rsidRPr="00556E88">
      <w:rPr>
        <w:sz w:val="20"/>
        <w:szCs w:val="20"/>
      </w:rPr>
      <w:t xml:space="preserve"> REC-P Application </w:t>
    </w:r>
    <w:r w:rsidR="004D199E">
      <w:tab/>
      <w:t xml:space="preserve">Page </w:t>
    </w:r>
    <w:r w:rsidR="004D199E">
      <w:rPr>
        <w:b/>
        <w:bCs/>
      </w:rPr>
      <w:fldChar w:fldCharType="begin"/>
    </w:r>
    <w:r w:rsidR="004D199E">
      <w:rPr>
        <w:b/>
        <w:bCs/>
      </w:rPr>
      <w:instrText xml:space="preserve"> PAGE  \* Arabic  \* MERGEFORMAT </w:instrText>
    </w:r>
    <w:r w:rsidR="004D199E">
      <w:rPr>
        <w:b/>
        <w:bCs/>
      </w:rPr>
      <w:fldChar w:fldCharType="separate"/>
    </w:r>
    <w:r w:rsidR="004D199E">
      <w:rPr>
        <w:b/>
        <w:bCs/>
      </w:rPr>
      <w:t>2</w:t>
    </w:r>
    <w:r w:rsidR="004D199E">
      <w:rPr>
        <w:b/>
        <w:bCs/>
      </w:rPr>
      <w:fldChar w:fldCharType="end"/>
    </w:r>
    <w:r w:rsidR="004D199E">
      <w:t xml:space="preserve"> of </w:t>
    </w:r>
    <w:r w:rsidR="004D199E">
      <w:rPr>
        <w:b/>
        <w:bCs/>
      </w:rPr>
      <w:fldChar w:fldCharType="begin"/>
    </w:r>
    <w:r w:rsidR="004D199E">
      <w:rPr>
        <w:b/>
        <w:bCs/>
      </w:rPr>
      <w:instrText xml:space="preserve"> NUMPAGES  \* Arabic  \* MERGEFORMAT </w:instrText>
    </w:r>
    <w:r w:rsidR="004D199E">
      <w:rPr>
        <w:b/>
        <w:bCs/>
      </w:rPr>
      <w:fldChar w:fldCharType="separate"/>
    </w:r>
    <w:r w:rsidR="004D199E">
      <w:rPr>
        <w:b/>
        <w:bCs/>
      </w:rPr>
      <w:t>5</w:t>
    </w:r>
    <w:r w:rsidR="004D199E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D0B20" w14:textId="77777777" w:rsidR="00433440" w:rsidRDefault="00433440" w:rsidP="00533F33">
      <w:pPr>
        <w:spacing w:after="0" w:line="240" w:lineRule="auto"/>
      </w:pPr>
      <w:r>
        <w:separator/>
      </w:r>
    </w:p>
  </w:footnote>
  <w:footnote w:type="continuationSeparator" w:id="0">
    <w:p w14:paraId="05D43CFA" w14:textId="77777777" w:rsidR="00433440" w:rsidRDefault="00433440" w:rsidP="00533F33">
      <w:pPr>
        <w:spacing w:after="0" w:line="240" w:lineRule="auto"/>
      </w:pPr>
      <w:r>
        <w:continuationSeparator/>
      </w:r>
    </w:p>
  </w:footnote>
  <w:footnote w:type="continuationNotice" w:id="1">
    <w:p w14:paraId="74CD66AD" w14:textId="77777777" w:rsidR="00433440" w:rsidRDefault="004334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F8DB" w14:textId="1BB07A2A" w:rsidR="00F618B5" w:rsidRPr="00667807" w:rsidRDefault="004D199E" w:rsidP="00F618B5">
    <w:pPr>
      <w:pStyle w:val="Header"/>
      <w:rPr>
        <w:spacing w:val="20"/>
      </w:rPr>
    </w:pPr>
    <w:r w:rsidRPr="00667807">
      <w:rPr>
        <w:spacing w:val="20"/>
      </w:rPr>
      <w:tab/>
    </w:r>
    <w:r w:rsidRPr="00667807">
      <w:rPr>
        <w:spacing w:val="20"/>
      </w:rPr>
      <w:tab/>
    </w:r>
    <w:r w:rsidR="00777117" w:rsidRPr="00667807">
      <w:rPr>
        <w:spacing w:val="20"/>
      </w:rPr>
      <w:t>202</w:t>
    </w:r>
    <w:r w:rsidR="00F32716">
      <w:rPr>
        <w:spacing w:val="20"/>
      </w:rPr>
      <w:t>6</w:t>
    </w:r>
    <w:r w:rsidR="00777117" w:rsidRPr="00667807">
      <w:rPr>
        <w:spacing w:val="20"/>
      </w:rPr>
      <w:t>REC-</w:t>
    </w:r>
    <w:sdt>
      <w:sdtPr>
        <w:rPr>
          <w:spacing w:val="20"/>
        </w:rPr>
        <w:alias w:val="Application Number"/>
        <w:tag w:val="Application Number"/>
        <w:id w:val="-341788790"/>
        <w:placeholder>
          <w:docPart w:val="F0BADF100E0348FDAD5FF6B17655C0A5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 w:rsidR="00777117" w:rsidRPr="00667807">
          <w:rPr>
            <w:spacing w:val="20"/>
          </w:rPr>
          <w:t>____</w:t>
        </w:r>
      </w:sdtContent>
    </w:sdt>
  </w:p>
  <w:p w14:paraId="037DA369" w14:textId="77777777" w:rsidR="00144EE4" w:rsidRDefault="00144EE4">
    <w:pPr>
      <w:pStyle w:val="Header"/>
    </w:pPr>
  </w:p>
  <w:p w14:paraId="05F29FF5" w14:textId="77777777" w:rsidR="00F2771B" w:rsidRDefault="00F277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D6FAA" w14:textId="77777777" w:rsidR="0079538D" w:rsidRDefault="008F32AE" w:rsidP="00852221">
    <w:pPr>
      <w:pStyle w:val="Header"/>
      <w:tabs>
        <w:tab w:val="clear" w:pos="4680"/>
      </w:tabs>
      <w:jc w:val="center"/>
    </w:pPr>
    <w:r w:rsidRPr="00A82814">
      <w:rPr>
        <w:noProof/>
      </w:rPr>
      <w:drawing>
        <wp:anchor distT="0" distB="0" distL="114300" distR="114300" simplePos="0" relativeHeight="251658240" behindDoc="0" locked="0" layoutInCell="1" allowOverlap="1" wp14:anchorId="38330200" wp14:editId="17E09D82">
          <wp:simplePos x="0" y="0"/>
          <wp:positionH relativeFrom="margin">
            <wp:align>center</wp:align>
          </wp:positionH>
          <wp:positionV relativeFrom="paragraph">
            <wp:posOffset>150495</wp:posOffset>
          </wp:positionV>
          <wp:extent cx="1563624" cy="916959"/>
          <wp:effectExtent l="0" t="0" r="0" b="0"/>
          <wp:wrapNone/>
          <wp:docPr id="256674962" name="Picture 25667496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jpeg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169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Start w:id="0" w:name="_Hlk161734924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C6A6D"/>
    <w:multiLevelType w:val="hybridMultilevel"/>
    <w:tmpl w:val="EFF644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441A1"/>
    <w:multiLevelType w:val="hybridMultilevel"/>
    <w:tmpl w:val="085047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C60643"/>
    <w:multiLevelType w:val="hybridMultilevel"/>
    <w:tmpl w:val="C8A038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703009"/>
    <w:multiLevelType w:val="hybridMultilevel"/>
    <w:tmpl w:val="289EBA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575610"/>
    <w:multiLevelType w:val="hybridMultilevel"/>
    <w:tmpl w:val="B2C487B4"/>
    <w:lvl w:ilvl="0" w:tplc="8F66CAB2">
      <w:start w:val="1"/>
      <w:numFmt w:val="decimal"/>
      <w:pStyle w:val="Heading1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DBD0826"/>
    <w:multiLevelType w:val="hybridMultilevel"/>
    <w:tmpl w:val="2B6E66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430178">
    <w:abstractNumId w:val="4"/>
  </w:num>
  <w:num w:numId="2" w16cid:durableId="2100442358">
    <w:abstractNumId w:val="3"/>
  </w:num>
  <w:num w:numId="3" w16cid:durableId="1442259804">
    <w:abstractNumId w:val="1"/>
  </w:num>
  <w:num w:numId="4" w16cid:durableId="709770266">
    <w:abstractNumId w:val="0"/>
  </w:num>
  <w:num w:numId="5" w16cid:durableId="190386016">
    <w:abstractNumId w:val="5"/>
  </w:num>
  <w:num w:numId="6" w16cid:durableId="1276786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ocumentProtection w:edit="forms" w:enforcement="0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tDQyNbYwMDAxtjRU0lEKTi0uzszPAykwqQUA+4xG2ywAAAA="/>
  </w:docVars>
  <w:rsids>
    <w:rsidRoot w:val="00BD0BED"/>
    <w:rsid w:val="0000403F"/>
    <w:rsid w:val="00017067"/>
    <w:rsid w:val="000172C1"/>
    <w:rsid w:val="00021E5C"/>
    <w:rsid w:val="0002210F"/>
    <w:rsid w:val="000349BC"/>
    <w:rsid w:val="00050846"/>
    <w:rsid w:val="00080BAE"/>
    <w:rsid w:val="00091703"/>
    <w:rsid w:val="00095308"/>
    <w:rsid w:val="000961C6"/>
    <w:rsid w:val="000A2170"/>
    <w:rsid w:val="000B08ED"/>
    <w:rsid w:val="000B09D4"/>
    <w:rsid w:val="000B2543"/>
    <w:rsid w:val="000C0C5D"/>
    <w:rsid w:val="00113FA2"/>
    <w:rsid w:val="00116F1C"/>
    <w:rsid w:val="00122D8F"/>
    <w:rsid w:val="001236D1"/>
    <w:rsid w:val="00135C55"/>
    <w:rsid w:val="0013620A"/>
    <w:rsid w:val="00142426"/>
    <w:rsid w:val="00144EE4"/>
    <w:rsid w:val="001527BF"/>
    <w:rsid w:val="0015439F"/>
    <w:rsid w:val="001705E7"/>
    <w:rsid w:val="001714D0"/>
    <w:rsid w:val="00174D87"/>
    <w:rsid w:val="001762FC"/>
    <w:rsid w:val="00180688"/>
    <w:rsid w:val="00185446"/>
    <w:rsid w:val="00191D43"/>
    <w:rsid w:val="0019325C"/>
    <w:rsid w:val="001A028F"/>
    <w:rsid w:val="001B0B92"/>
    <w:rsid w:val="001B0F15"/>
    <w:rsid w:val="001B1065"/>
    <w:rsid w:val="001C2C0A"/>
    <w:rsid w:val="001C7E78"/>
    <w:rsid w:val="001D60D7"/>
    <w:rsid w:val="001D7896"/>
    <w:rsid w:val="001E1331"/>
    <w:rsid w:val="001F269B"/>
    <w:rsid w:val="001F2DD4"/>
    <w:rsid w:val="001F469D"/>
    <w:rsid w:val="001F5A45"/>
    <w:rsid w:val="00203D88"/>
    <w:rsid w:val="00204DF1"/>
    <w:rsid w:val="00241689"/>
    <w:rsid w:val="002457EB"/>
    <w:rsid w:val="002556D5"/>
    <w:rsid w:val="00256983"/>
    <w:rsid w:val="00257C54"/>
    <w:rsid w:val="00260E24"/>
    <w:rsid w:val="002732A7"/>
    <w:rsid w:val="0028138F"/>
    <w:rsid w:val="002838E8"/>
    <w:rsid w:val="00284898"/>
    <w:rsid w:val="0028598F"/>
    <w:rsid w:val="002868C5"/>
    <w:rsid w:val="00294DEE"/>
    <w:rsid w:val="002B57E0"/>
    <w:rsid w:val="002B7916"/>
    <w:rsid w:val="002C4DD3"/>
    <w:rsid w:val="002C7E2C"/>
    <w:rsid w:val="002D2E0F"/>
    <w:rsid w:val="002D7505"/>
    <w:rsid w:val="002E37CF"/>
    <w:rsid w:val="002E5E7D"/>
    <w:rsid w:val="002E7098"/>
    <w:rsid w:val="002F1B1D"/>
    <w:rsid w:val="002F59A4"/>
    <w:rsid w:val="00300DFD"/>
    <w:rsid w:val="00310561"/>
    <w:rsid w:val="003129C7"/>
    <w:rsid w:val="00313E71"/>
    <w:rsid w:val="00314473"/>
    <w:rsid w:val="003155D0"/>
    <w:rsid w:val="0032347F"/>
    <w:rsid w:val="00330AE5"/>
    <w:rsid w:val="003331ED"/>
    <w:rsid w:val="0034174A"/>
    <w:rsid w:val="00343965"/>
    <w:rsid w:val="003523B3"/>
    <w:rsid w:val="0035249F"/>
    <w:rsid w:val="0036462A"/>
    <w:rsid w:val="0038011D"/>
    <w:rsid w:val="003A49C7"/>
    <w:rsid w:val="003B0B72"/>
    <w:rsid w:val="003B4BE4"/>
    <w:rsid w:val="003B7941"/>
    <w:rsid w:val="003C062B"/>
    <w:rsid w:val="003C5C51"/>
    <w:rsid w:val="003C5FEB"/>
    <w:rsid w:val="003D4914"/>
    <w:rsid w:val="003D5BD2"/>
    <w:rsid w:val="003E0962"/>
    <w:rsid w:val="003E7436"/>
    <w:rsid w:val="00426002"/>
    <w:rsid w:val="0042739D"/>
    <w:rsid w:val="004309BD"/>
    <w:rsid w:val="00433440"/>
    <w:rsid w:val="0043489B"/>
    <w:rsid w:val="00435E45"/>
    <w:rsid w:val="004417E8"/>
    <w:rsid w:val="00463A32"/>
    <w:rsid w:val="00464B63"/>
    <w:rsid w:val="0047743D"/>
    <w:rsid w:val="00483367"/>
    <w:rsid w:val="00485A4F"/>
    <w:rsid w:val="004976FA"/>
    <w:rsid w:val="004A54DB"/>
    <w:rsid w:val="004B1618"/>
    <w:rsid w:val="004B2603"/>
    <w:rsid w:val="004D199E"/>
    <w:rsid w:val="004D5535"/>
    <w:rsid w:val="004E71DD"/>
    <w:rsid w:val="004F647D"/>
    <w:rsid w:val="004F68F1"/>
    <w:rsid w:val="00510462"/>
    <w:rsid w:val="005116CE"/>
    <w:rsid w:val="00533F33"/>
    <w:rsid w:val="00535E29"/>
    <w:rsid w:val="0054523A"/>
    <w:rsid w:val="00556CEB"/>
    <w:rsid w:val="00556E88"/>
    <w:rsid w:val="00570721"/>
    <w:rsid w:val="00576FEF"/>
    <w:rsid w:val="00581C2D"/>
    <w:rsid w:val="0058357C"/>
    <w:rsid w:val="00586DF9"/>
    <w:rsid w:val="00593167"/>
    <w:rsid w:val="005B1393"/>
    <w:rsid w:val="005B52C6"/>
    <w:rsid w:val="005F1F58"/>
    <w:rsid w:val="005F50E6"/>
    <w:rsid w:val="005F5AFA"/>
    <w:rsid w:val="00601661"/>
    <w:rsid w:val="00602776"/>
    <w:rsid w:val="00610400"/>
    <w:rsid w:val="00617116"/>
    <w:rsid w:val="00617E10"/>
    <w:rsid w:val="0064582E"/>
    <w:rsid w:val="0065734C"/>
    <w:rsid w:val="0066073F"/>
    <w:rsid w:val="00667807"/>
    <w:rsid w:val="00670799"/>
    <w:rsid w:val="0068224C"/>
    <w:rsid w:val="00683211"/>
    <w:rsid w:val="0068748B"/>
    <w:rsid w:val="006A1181"/>
    <w:rsid w:val="006A52E8"/>
    <w:rsid w:val="006A5AA0"/>
    <w:rsid w:val="006B1A72"/>
    <w:rsid w:val="006C6B68"/>
    <w:rsid w:val="006D5341"/>
    <w:rsid w:val="006D6236"/>
    <w:rsid w:val="006E3022"/>
    <w:rsid w:val="006E3097"/>
    <w:rsid w:val="006E42F2"/>
    <w:rsid w:val="006E78B3"/>
    <w:rsid w:val="006E7C38"/>
    <w:rsid w:val="00705CEC"/>
    <w:rsid w:val="00713A9C"/>
    <w:rsid w:val="0071615D"/>
    <w:rsid w:val="00717D5D"/>
    <w:rsid w:val="00726AC8"/>
    <w:rsid w:val="00734951"/>
    <w:rsid w:val="00734EEE"/>
    <w:rsid w:val="007375E0"/>
    <w:rsid w:val="00745712"/>
    <w:rsid w:val="007537CF"/>
    <w:rsid w:val="007565BE"/>
    <w:rsid w:val="00777117"/>
    <w:rsid w:val="0079538D"/>
    <w:rsid w:val="007979DD"/>
    <w:rsid w:val="007A5255"/>
    <w:rsid w:val="007B1A87"/>
    <w:rsid w:val="007B7DB6"/>
    <w:rsid w:val="007C3B08"/>
    <w:rsid w:val="007C4596"/>
    <w:rsid w:val="007C4907"/>
    <w:rsid w:val="007D5E98"/>
    <w:rsid w:val="007E5A44"/>
    <w:rsid w:val="007F03D5"/>
    <w:rsid w:val="00802146"/>
    <w:rsid w:val="00802768"/>
    <w:rsid w:val="00807C8B"/>
    <w:rsid w:val="00812C0A"/>
    <w:rsid w:val="00814E4E"/>
    <w:rsid w:val="00816BA1"/>
    <w:rsid w:val="00817F25"/>
    <w:rsid w:val="008223E8"/>
    <w:rsid w:val="00830A9B"/>
    <w:rsid w:val="008323E6"/>
    <w:rsid w:val="0083267E"/>
    <w:rsid w:val="0083793A"/>
    <w:rsid w:val="00843A0A"/>
    <w:rsid w:val="00851E9C"/>
    <w:rsid w:val="00852221"/>
    <w:rsid w:val="0087674D"/>
    <w:rsid w:val="008832E3"/>
    <w:rsid w:val="0089564D"/>
    <w:rsid w:val="008C6B81"/>
    <w:rsid w:val="008C7D93"/>
    <w:rsid w:val="008F1901"/>
    <w:rsid w:val="008F32AE"/>
    <w:rsid w:val="00917B5D"/>
    <w:rsid w:val="009227A2"/>
    <w:rsid w:val="00923E43"/>
    <w:rsid w:val="009243C9"/>
    <w:rsid w:val="00926FDC"/>
    <w:rsid w:val="00936D2B"/>
    <w:rsid w:val="009473FF"/>
    <w:rsid w:val="009542E3"/>
    <w:rsid w:val="00961916"/>
    <w:rsid w:val="0096234D"/>
    <w:rsid w:val="00963DD2"/>
    <w:rsid w:val="00982C29"/>
    <w:rsid w:val="00984D32"/>
    <w:rsid w:val="00992ACA"/>
    <w:rsid w:val="00994829"/>
    <w:rsid w:val="009B5670"/>
    <w:rsid w:val="009C1D92"/>
    <w:rsid w:val="009E15A7"/>
    <w:rsid w:val="009E1D5B"/>
    <w:rsid w:val="00A05A6C"/>
    <w:rsid w:val="00A21E44"/>
    <w:rsid w:val="00A231C2"/>
    <w:rsid w:val="00A25418"/>
    <w:rsid w:val="00A261D9"/>
    <w:rsid w:val="00A36029"/>
    <w:rsid w:val="00A37E0E"/>
    <w:rsid w:val="00A407D2"/>
    <w:rsid w:val="00A457AA"/>
    <w:rsid w:val="00A550CA"/>
    <w:rsid w:val="00A551E3"/>
    <w:rsid w:val="00A82A54"/>
    <w:rsid w:val="00A9226C"/>
    <w:rsid w:val="00A944B0"/>
    <w:rsid w:val="00A96D2A"/>
    <w:rsid w:val="00AA3226"/>
    <w:rsid w:val="00AA6BB6"/>
    <w:rsid w:val="00AC4523"/>
    <w:rsid w:val="00AD41B4"/>
    <w:rsid w:val="00AE3736"/>
    <w:rsid w:val="00AE5572"/>
    <w:rsid w:val="00AF7F93"/>
    <w:rsid w:val="00B01718"/>
    <w:rsid w:val="00B02203"/>
    <w:rsid w:val="00B04675"/>
    <w:rsid w:val="00B06AFE"/>
    <w:rsid w:val="00B16C41"/>
    <w:rsid w:val="00B32DED"/>
    <w:rsid w:val="00B62A63"/>
    <w:rsid w:val="00B64551"/>
    <w:rsid w:val="00B67259"/>
    <w:rsid w:val="00B73A1E"/>
    <w:rsid w:val="00B73AE7"/>
    <w:rsid w:val="00BB5353"/>
    <w:rsid w:val="00BC0810"/>
    <w:rsid w:val="00BC408E"/>
    <w:rsid w:val="00BC72C2"/>
    <w:rsid w:val="00BD0BED"/>
    <w:rsid w:val="00BE0D49"/>
    <w:rsid w:val="00BE286C"/>
    <w:rsid w:val="00BE3BF5"/>
    <w:rsid w:val="00BE491B"/>
    <w:rsid w:val="00BF6692"/>
    <w:rsid w:val="00BF7D37"/>
    <w:rsid w:val="00BF7DFD"/>
    <w:rsid w:val="00C22E4E"/>
    <w:rsid w:val="00C273EE"/>
    <w:rsid w:val="00C27B09"/>
    <w:rsid w:val="00C34C66"/>
    <w:rsid w:val="00C379BA"/>
    <w:rsid w:val="00C41BB8"/>
    <w:rsid w:val="00C53D86"/>
    <w:rsid w:val="00C64DE9"/>
    <w:rsid w:val="00C860E7"/>
    <w:rsid w:val="00C87DEB"/>
    <w:rsid w:val="00C94066"/>
    <w:rsid w:val="00CA130B"/>
    <w:rsid w:val="00CA54ED"/>
    <w:rsid w:val="00CA643C"/>
    <w:rsid w:val="00CB1F10"/>
    <w:rsid w:val="00CC1C02"/>
    <w:rsid w:val="00CD79D9"/>
    <w:rsid w:val="00CF57B1"/>
    <w:rsid w:val="00D00F9E"/>
    <w:rsid w:val="00D05760"/>
    <w:rsid w:val="00D06372"/>
    <w:rsid w:val="00D313A0"/>
    <w:rsid w:val="00D33079"/>
    <w:rsid w:val="00D622DC"/>
    <w:rsid w:val="00D65BA7"/>
    <w:rsid w:val="00D673AC"/>
    <w:rsid w:val="00D71BE2"/>
    <w:rsid w:val="00D73FDB"/>
    <w:rsid w:val="00D8027F"/>
    <w:rsid w:val="00D81729"/>
    <w:rsid w:val="00D829F5"/>
    <w:rsid w:val="00D858D2"/>
    <w:rsid w:val="00D90FB7"/>
    <w:rsid w:val="00DB3D5A"/>
    <w:rsid w:val="00DC66C6"/>
    <w:rsid w:val="00DD2AE6"/>
    <w:rsid w:val="00DE0EC6"/>
    <w:rsid w:val="00DF2830"/>
    <w:rsid w:val="00DF5F75"/>
    <w:rsid w:val="00E04B15"/>
    <w:rsid w:val="00E06E55"/>
    <w:rsid w:val="00E33C85"/>
    <w:rsid w:val="00E37B2F"/>
    <w:rsid w:val="00E51A55"/>
    <w:rsid w:val="00E5307A"/>
    <w:rsid w:val="00E602D2"/>
    <w:rsid w:val="00E634B0"/>
    <w:rsid w:val="00E64452"/>
    <w:rsid w:val="00E70B66"/>
    <w:rsid w:val="00E70F9B"/>
    <w:rsid w:val="00E738DC"/>
    <w:rsid w:val="00E80286"/>
    <w:rsid w:val="00E9546B"/>
    <w:rsid w:val="00EA0A95"/>
    <w:rsid w:val="00EC3929"/>
    <w:rsid w:val="00ED13A5"/>
    <w:rsid w:val="00ED3653"/>
    <w:rsid w:val="00ED4EC5"/>
    <w:rsid w:val="00ED58CB"/>
    <w:rsid w:val="00EE63DD"/>
    <w:rsid w:val="00EE7E2D"/>
    <w:rsid w:val="00EF0CA7"/>
    <w:rsid w:val="00EF31CA"/>
    <w:rsid w:val="00EF586E"/>
    <w:rsid w:val="00EF73C6"/>
    <w:rsid w:val="00F008DE"/>
    <w:rsid w:val="00F050D9"/>
    <w:rsid w:val="00F121AC"/>
    <w:rsid w:val="00F16CDB"/>
    <w:rsid w:val="00F2639F"/>
    <w:rsid w:val="00F2771B"/>
    <w:rsid w:val="00F27C8F"/>
    <w:rsid w:val="00F32716"/>
    <w:rsid w:val="00F32810"/>
    <w:rsid w:val="00F351DA"/>
    <w:rsid w:val="00F50ECF"/>
    <w:rsid w:val="00F60A40"/>
    <w:rsid w:val="00F60F8C"/>
    <w:rsid w:val="00F618B5"/>
    <w:rsid w:val="00F656E5"/>
    <w:rsid w:val="00F66839"/>
    <w:rsid w:val="00F75167"/>
    <w:rsid w:val="00F775C8"/>
    <w:rsid w:val="00F85C03"/>
    <w:rsid w:val="00F906CC"/>
    <w:rsid w:val="00F9302B"/>
    <w:rsid w:val="00F9422E"/>
    <w:rsid w:val="00FA4806"/>
    <w:rsid w:val="00FA7D86"/>
    <w:rsid w:val="00FC6EF8"/>
    <w:rsid w:val="00FC724A"/>
    <w:rsid w:val="00FD297B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32B793"/>
  <w15:chartTrackingRefBased/>
  <w15:docId w15:val="{2D8F9526-6EEC-4A09-9B67-3FDEEC72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Spacing"/>
    <w:next w:val="Normal"/>
    <w:link w:val="Heading1Char"/>
    <w:uiPriority w:val="9"/>
    <w:qFormat/>
    <w:rsid w:val="00DE0EC6"/>
    <w:pPr>
      <w:numPr>
        <w:numId w:val="1"/>
      </w:numPr>
      <w:pBdr>
        <w:bottom w:val="single" w:sz="4" w:space="1" w:color="A6A6A6" w:themeColor="background1" w:themeShade="A6"/>
      </w:pBdr>
      <w:spacing w:before="240" w:after="240"/>
      <w:outlineLvl w:val="0"/>
    </w:pPr>
    <w:rPr>
      <w:b/>
      <w:bCs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257C54"/>
    <w:pPr>
      <w:jc w:val="right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F33"/>
  </w:style>
  <w:style w:type="paragraph" w:styleId="Footer">
    <w:name w:val="footer"/>
    <w:basedOn w:val="Normal"/>
    <w:link w:val="FooterChar"/>
    <w:uiPriority w:val="99"/>
    <w:unhideWhenUsed/>
    <w:rsid w:val="00533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F33"/>
  </w:style>
  <w:style w:type="character" w:styleId="PlaceholderText">
    <w:name w:val="Placeholder Text"/>
    <w:basedOn w:val="DefaultParagraphFont"/>
    <w:uiPriority w:val="99"/>
    <w:semiHidden/>
    <w:rsid w:val="00533F33"/>
    <w:rPr>
      <w:color w:val="808080"/>
    </w:rPr>
  </w:style>
  <w:style w:type="paragraph" w:styleId="NoSpacing">
    <w:name w:val="No Spacing"/>
    <w:link w:val="NoSpacingChar"/>
    <w:uiPriority w:val="1"/>
    <w:qFormat/>
    <w:rsid w:val="00556E88"/>
    <w:pPr>
      <w:spacing w:before="200" w:after="200" w:line="240" w:lineRule="auto"/>
    </w:pPr>
  </w:style>
  <w:style w:type="character" w:styleId="Hyperlink">
    <w:name w:val="Hyperlink"/>
    <w:basedOn w:val="DefaultParagraphFont"/>
    <w:uiPriority w:val="99"/>
    <w:unhideWhenUsed/>
    <w:rsid w:val="00533F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F33"/>
    <w:rPr>
      <w:color w:val="605E5C"/>
      <w:shd w:val="clear" w:color="auto" w:fill="E1DFDD"/>
    </w:rPr>
  </w:style>
  <w:style w:type="paragraph" w:customStyle="1" w:styleId="FormAnswer">
    <w:name w:val="Form Answer"/>
    <w:basedOn w:val="NoSpacing"/>
    <w:qFormat/>
    <w:rsid w:val="00142426"/>
    <w:pPr>
      <w:keepNext/>
      <w:keepLines/>
      <w:ind w:left="360"/>
    </w:pPr>
    <w:rPr>
      <w:rFonts w:cstheme="minorHAnsi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105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05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05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05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056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B791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E0EC6"/>
    <w:rPr>
      <w:b/>
      <w:bCs/>
    </w:rPr>
  </w:style>
  <w:style w:type="paragraph" w:customStyle="1" w:styleId="noTOC">
    <w:name w:val="noTOC"/>
    <w:basedOn w:val="Heading1"/>
    <w:link w:val="noTOCChar"/>
    <w:qFormat/>
    <w:rsid w:val="008F32AE"/>
    <w:pPr>
      <w:pBdr>
        <w:bottom w:val="none" w:sz="0" w:space="0" w:color="auto"/>
      </w:pBdr>
      <w:spacing w:before="120" w:after="120"/>
      <w:outlineLvl w:val="9"/>
    </w:pPr>
  </w:style>
  <w:style w:type="character" w:customStyle="1" w:styleId="noTOCChar">
    <w:name w:val="noTOC Char"/>
    <w:basedOn w:val="Heading1Char"/>
    <w:link w:val="noTOC"/>
    <w:rsid w:val="008F32AE"/>
    <w:rPr>
      <w:b/>
      <w:bCs/>
    </w:rPr>
  </w:style>
  <w:style w:type="paragraph" w:customStyle="1" w:styleId="A">
    <w:name w:val="A)"/>
    <w:basedOn w:val="NoSpacing"/>
    <w:link w:val="AChar"/>
    <w:qFormat/>
    <w:rsid w:val="00586DF9"/>
    <w:pPr>
      <w:keepNext/>
      <w:keepLines/>
      <w:spacing w:after="0"/>
      <w:ind w:left="360"/>
    </w:pPr>
    <w:rPr>
      <w:rFonts w:cstheme="minorHAnsi"/>
      <w:b/>
      <w:bCs/>
    </w:rPr>
  </w:style>
  <w:style w:type="character" w:customStyle="1" w:styleId="NoSpacingChar">
    <w:name w:val="No Spacing Char"/>
    <w:basedOn w:val="DefaultParagraphFont"/>
    <w:link w:val="NoSpacing"/>
    <w:uiPriority w:val="1"/>
    <w:rsid w:val="00556E88"/>
  </w:style>
  <w:style w:type="character" w:customStyle="1" w:styleId="AChar">
    <w:name w:val="A) Char"/>
    <w:basedOn w:val="NoSpacingChar"/>
    <w:link w:val="A"/>
    <w:rsid w:val="00586DF9"/>
    <w:rPr>
      <w:rFonts w:cstheme="minorHAnsi"/>
      <w:b/>
      <w:bCs/>
    </w:rPr>
  </w:style>
  <w:style w:type="paragraph" w:customStyle="1" w:styleId="example">
    <w:name w:val="example"/>
    <w:basedOn w:val="NoSpacing"/>
    <w:link w:val="exampleChar"/>
    <w:qFormat/>
    <w:rsid w:val="00F906CC"/>
    <w:pPr>
      <w:keepNext/>
      <w:keepLines/>
      <w:spacing w:before="80"/>
      <w:ind w:left="360"/>
    </w:pPr>
    <w:rPr>
      <w:rFonts w:cstheme="minorHAnsi"/>
    </w:rPr>
  </w:style>
  <w:style w:type="character" w:customStyle="1" w:styleId="exampleChar">
    <w:name w:val="example Char"/>
    <w:basedOn w:val="NoSpacingChar"/>
    <w:link w:val="example"/>
    <w:rsid w:val="00F906CC"/>
    <w:rPr>
      <w:rFonts w:cstheme="minorHAnsi"/>
    </w:rPr>
  </w:style>
  <w:style w:type="character" w:customStyle="1" w:styleId="Heading2Char">
    <w:name w:val="Heading 2 Char"/>
    <w:basedOn w:val="DefaultParagraphFont"/>
    <w:link w:val="Heading2"/>
    <w:uiPriority w:val="9"/>
    <w:rsid w:val="00257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ri.CW-DT-1\OneDrive%20-%20St.%20Lawrence%20College\REC-P\REC-P_Application_Form_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E8308FBBE5439BB3E951144020D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40968-ACC2-4955-96F1-ACCFF6535995}"/>
      </w:docPartPr>
      <w:docPartBody>
        <w:p w:rsidR="00E5230C" w:rsidRDefault="00E5230C">
          <w:pPr>
            <w:pStyle w:val="63E8308FBBE5439BB3E951144020DEB7"/>
          </w:pPr>
          <w:r w:rsidRPr="00667807">
            <w:rPr>
              <w:spacing w:val="20"/>
            </w:rPr>
            <w:t>____</w:t>
          </w:r>
        </w:p>
      </w:docPartBody>
    </w:docPart>
    <w:docPart>
      <w:docPartPr>
        <w:name w:val="76F8E2A7BA2742EC82683151020F5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B4B71-7E7F-48F9-8685-59EF6AE0837B}"/>
      </w:docPartPr>
      <w:docPartBody>
        <w:p w:rsidR="00E5230C" w:rsidRDefault="00E5230C">
          <w:pPr>
            <w:pStyle w:val="76F8E2A7BA2742EC82683151020F57C0"/>
          </w:pPr>
          <w:r w:rsidRPr="00EA0A95">
            <w:rPr>
              <w:rStyle w:val="PlaceholderText"/>
              <w:highlight w:val="lightGray"/>
            </w:rPr>
            <w:t>Click here to enter your name.</w:t>
          </w:r>
        </w:p>
      </w:docPartBody>
    </w:docPart>
    <w:docPart>
      <w:docPartPr>
        <w:name w:val="408F55278AE44CF98793EE01B8F50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8A050-B514-4264-92CD-A41C93712781}"/>
      </w:docPartPr>
      <w:docPartBody>
        <w:p w:rsidR="00E5230C" w:rsidRDefault="00E5230C">
          <w:pPr>
            <w:pStyle w:val="408F55278AE44CF98793EE01B8F507D6"/>
          </w:pPr>
          <w:r w:rsidRPr="007979DD">
            <w:rPr>
              <w:rStyle w:val="PlaceholderText"/>
              <w:highlight w:val="lightGray"/>
            </w:rPr>
            <w:t>Click here to enter your student email.</w:t>
          </w:r>
        </w:p>
      </w:docPartBody>
    </w:docPart>
    <w:docPart>
      <w:docPartPr>
        <w:name w:val="9B039C47604F43AA9DEA29019A9B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6AB52-B8A1-4B03-94CD-7F4E0BA691A6}"/>
      </w:docPartPr>
      <w:docPartBody>
        <w:p w:rsidR="00E5230C" w:rsidRDefault="00E5230C">
          <w:pPr>
            <w:pStyle w:val="9B039C47604F43AA9DEA29019A9BBC2A"/>
          </w:pPr>
          <w:r w:rsidRPr="007979DD">
            <w:rPr>
              <w:rStyle w:val="PlaceholderText"/>
              <w:highlight w:val="lightGray"/>
            </w:rPr>
            <w:t>Click here to enter your phone number.</w:t>
          </w:r>
        </w:p>
      </w:docPartBody>
    </w:docPart>
    <w:docPart>
      <w:docPartPr>
        <w:name w:val="1F4501EF205A49149BC4C87FE75E8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08569-A382-4150-A927-C284957D26A1}"/>
      </w:docPartPr>
      <w:docPartBody>
        <w:p w:rsidR="00E5230C" w:rsidRDefault="00E5230C">
          <w:pPr>
            <w:pStyle w:val="1F4501EF205A49149BC4C87FE75E88F5"/>
          </w:pPr>
          <w:r w:rsidRPr="007979DD">
            <w:rPr>
              <w:rStyle w:val="PlaceholderText"/>
              <w:highlight w:val="lightGray"/>
            </w:rPr>
            <w:t>Click here to enter your home address.</w:t>
          </w:r>
        </w:p>
      </w:docPartBody>
    </w:docPart>
    <w:docPart>
      <w:docPartPr>
        <w:name w:val="2ABE93E0945048A1AEEEA0790312F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6E633-19CB-4B06-9770-27A99FAAA6BC}"/>
      </w:docPartPr>
      <w:docPartBody>
        <w:p w:rsidR="00E5230C" w:rsidRDefault="00E5230C">
          <w:pPr>
            <w:pStyle w:val="2ABE93E0945048A1AEEEA0790312FF15"/>
          </w:pPr>
          <w:r w:rsidRPr="00EA0A95">
            <w:rPr>
              <w:rStyle w:val="PlaceholderText"/>
              <w:highlight w:val="lightGray"/>
            </w:rPr>
            <w:t>Click here to enter your supervisor’s name.</w:t>
          </w:r>
        </w:p>
      </w:docPartBody>
    </w:docPart>
    <w:docPart>
      <w:docPartPr>
        <w:name w:val="9673D6B10FBC49C1AFEABDDAFA50C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6CC37-715E-453B-BC14-9EA58E1A5D9A}"/>
      </w:docPartPr>
      <w:docPartBody>
        <w:p w:rsidR="00E5230C" w:rsidRDefault="00E5230C">
          <w:pPr>
            <w:pStyle w:val="9673D6B10FBC49C1AFEABDDAFA50CD45"/>
          </w:pPr>
          <w:r w:rsidRPr="007979DD">
            <w:rPr>
              <w:rStyle w:val="PlaceholderText"/>
              <w:highlight w:val="lightGray"/>
            </w:rPr>
            <w:t>Click here to enter the title of the study.</w:t>
          </w:r>
        </w:p>
      </w:docPartBody>
    </w:docPart>
    <w:docPart>
      <w:docPartPr>
        <w:name w:val="3CED50758D594E7DBE3E6364751B7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3AA31-B940-4A7A-999D-DC793183D063}"/>
      </w:docPartPr>
      <w:docPartBody>
        <w:p w:rsidR="00E5230C" w:rsidRDefault="00E5230C">
          <w:pPr>
            <w:pStyle w:val="3CED50758D594E7DBE3E6364751B79E0"/>
          </w:pPr>
          <w:r w:rsidRPr="007979DD">
            <w:rPr>
              <w:rStyle w:val="PlaceholderText"/>
              <w:highlight w:val="lightGray"/>
            </w:rPr>
            <w:t>Click here to specify the REB.</w:t>
          </w:r>
        </w:p>
      </w:docPartBody>
    </w:docPart>
    <w:docPart>
      <w:docPartPr>
        <w:name w:val="EC76058F270046ECBFA2428290D3D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C6341-52A0-4873-BA1B-5329B4A42435}"/>
      </w:docPartPr>
      <w:docPartBody>
        <w:p w:rsidR="00E5230C" w:rsidRDefault="00E5230C">
          <w:pPr>
            <w:pStyle w:val="EC76058F270046ECBFA2428290D3DF75"/>
          </w:pPr>
          <w:r w:rsidRPr="007979DD">
            <w:rPr>
              <w:rStyle w:val="PlaceholderText"/>
              <w:highlight w:val="lightGray"/>
            </w:rPr>
            <w:t>Click here to select a date.</w:t>
          </w:r>
        </w:p>
      </w:docPartBody>
    </w:docPart>
    <w:docPart>
      <w:docPartPr>
        <w:name w:val="FE070388365A4C94BF2F4776E2D8E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24CF8-55F1-4CB9-9375-46EBB5C81124}"/>
      </w:docPartPr>
      <w:docPartBody>
        <w:p w:rsidR="00E5230C" w:rsidRDefault="00E5230C">
          <w:pPr>
            <w:pStyle w:val="FE070388365A4C94BF2F4776E2D8E340"/>
          </w:pPr>
          <w:r w:rsidRPr="007979DD">
            <w:rPr>
              <w:rStyle w:val="PlaceholderText"/>
              <w:highlight w:val="lightGray"/>
            </w:rPr>
            <w:t>Click here to enter the purpose of the study.</w:t>
          </w:r>
        </w:p>
      </w:docPartBody>
    </w:docPart>
    <w:docPart>
      <w:docPartPr>
        <w:name w:val="F6D87A3C0F2C4062AF92FB96E08A7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B405D-70FF-417A-A066-A96EF8CE43EC}"/>
      </w:docPartPr>
      <w:docPartBody>
        <w:p w:rsidR="00E5230C" w:rsidRDefault="00E5230C">
          <w:pPr>
            <w:pStyle w:val="F6D87A3C0F2C4062AF92FB96E08A7D94"/>
          </w:pPr>
          <w:r w:rsidRPr="007979DD">
            <w:rPr>
              <w:rStyle w:val="PlaceholderText"/>
              <w:highlight w:val="lightGray"/>
            </w:rPr>
            <w:t>Click here to enter the research question.</w:t>
          </w:r>
        </w:p>
      </w:docPartBody>
    </w:docPart>
    <w:docPart>
      <w:docPartPr>
        <w:name w:val="BAA0E9161B5641A2AD95977F6783C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92F3E-1185-4C7F-AC16-B6B8EE63A03B}"/>
      </w:docPartPr>
      <w:docPartBody>
        <w:p w:rsidR="00E5230C" w:rsidRDefault="00E5230C">
          <w:pPr>
            <w:pStyle w:val="BAA0E9161B5641A2AD95977F6783CE39"/>
          </w:pPr>
          <w:r w:rsidRPr="00B73AE7">
            <w:rPr>
              <w:rStyle w:val="PlaceholderText"/>
              <w:highlight w:val="lightGray"/>
            </w:rPr>
            <w:t>Describe how prior research supports the justification for conducting this study. Max. 250 words.</w:t>
          </w:r>
        </w:p>
      </w:docPartBody>
    </w:docPart>
    <w:docPart>
      <w:docPartPr>
        <w:name w:val="D7710B75D34E4FE497AF8FF02DF46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DD656-B792-4754-BF1C-4F32A2C0FF4B}"/>
      </w:docPartPr>
      <w:docPartBody>
        <w:p w:rsidR="00E5230C" w:rsidRDefault="00E5230C">
          <w:pPr>
            <w:pStyle w:val="D7710B75D34E4FE497AF8FF02DF464E3"/>
          </w:pPr>
          <w:r w:rsidRPr="007979DD">
            <w:rPr>
              <w:rStyle w:val="PlaceholderText"/>
              <w:highlight w:val="lightGray"/>
            </w:rPr>
            <w:t>Click here to enter a detailed description of the research participants, including inclusion and exclusion.</w:t>
          </w:r>
        </w:p>
      </w:docPartBody>
    </w:docPart>
    <w:docPart>
      <w:docPartPr>
        <w:name w:val="AF9BDFDA149A4A83BDE965D52A5A8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88DDA-62A6-4E22-AD5E-8EA59E08CF99}"/>
      </w:docPartPr>
      <w:docPartBody>
        <w:p w:rsidR="00E5230C" w:rsidRDefault="00E5230C">
          <w:pPr>
            <w:pStyle w:val="AF9BDFDA149A4A83BDE965D52A5A8F78"/>
          </w:pPr>
          <w:r w:rsidRPr="007979DD">
            <w:rPr>
              <w:rStyle w:val="PlaceholderText"/>
              <w:highlight w:val="lightGray"/>
            </w:rPr>
            <w:t>Click here to enter a description of when, how, and where participants will be recruited and a description of who will recruit them.</w:t>
          </w:r>
        </w:p>
      </w:docPartBody>
    </w:docPart>
    <w:docPart>
      <w:docPartPr>
        <w:name w:val="6550CB9E66044B5DBBF480AC32451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F5D5D-A76B-4E15-B975-B31C09217BDC}"/>
      </w:docPartPr>
      <w:docPartBody>
        <w:p w:rsidR="00E5230C" w:rsidRDefault="00E5230C">
          <w:pPr>
            <w:pStyle w:val="6550CB9E66044B5DBBF480AC32451A8B"/>
          </w:pPr>
          <w:r w:rsidRPr="007979DD">
            <w:rPr>
              <w:rStyle w:val="PlaceholderText"/>
              <w:highlight w:val="lightGray"/>
            </w:rPr>
            <w:t>Click here to enter a detailed description of the tasks the participants will complete.</w:t>
          </w:r>
        </w:p>
      </w:docPartBody>
    </w:docPart>
    <w:docPart>
      <w:docPartPr>
        <w:name w:val="D80D66B1AD204130A0544FB5E8319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C3F5A-ECA2-4D36-92F1-46D86CBE76C3}"/>
      </w:docPartPr>
      <w:docPartBody>
        <w:p w:rsidR="00E5230C" w:rsidRDefault="00E5230C">
          <w:pPr>
            <w:pStyle w:val="D80D66B1AD204130A0544FB5E831917D"/>
          </w:pPr>
          <w:r w:rsidRPr="007979DD">
            <w:rPr>
              <w:rStyle w:val="PlaceholderText"/>
              <w:highlight w:val="lightGray"/>
            </w:rPr>
            <w:t>Click here to enter a detailed description of each task’s location, frequency and duration.</w:t>
          </w:r>
        </w:p>
      </w:docPartBody>
    </w:docPart>
    <w:docPart>
      <w:docPartPr>
        <w:name w:val="12F202A2818044B1A9E8D67CE59A1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AC2A9-D8AC-4AAF-96DF-7D4273DB67C6}"/>
      </w:docPartPr>
      <w:docPartBody>
        <w:p w:rsidR="00E5230C" w:rsidRDefault="00E5230C">
          <w:pPr>
            <w:pStyle w:val="12F202A2818044B1A9E8D67CE59A17F5"/>
          </w:pPr>
          <w:r w:rsidRPr="007979DD">
            <w:rPr>
              <w:rStyle w:val="PlaceholderText"/>
              <w:highlight w:val="lightGray"/>
            </w:rPr>
            <w:t>Click here to enter the title/name of any tools used to collect the data.</w:t>
          </w:r>
        </w:p>
      </w:docPartBody>
    </w:docPart>
    <w:docPart>
      <w:docPartPr>
        <w:name w:val="B88FA72349B24C12A91B3B34ED3C6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8837F-5574-48B9-A84A-D2A77AC34A94}"/>
      </w:docPartPr>
      <w:docPartBody>
        <w:p w:rsidR="00E5230C" w:rsidRDefault="00E5230C">
          <w:pPr>
            <w:pStyle w:val="B88FA72349B24C12A91B3B34ED3C6389"/>
          </w:pPr>
          <w:r w:rsidRPr="007979DD">
            <w:rPr>
              <w:rStyle w:val="PlaceholderText"/>
              <w:highlight w:val="lightGray"/>
            </w:rPr>
            <w:t>Click here to enter a description of the collected data type.</w:t>
          </w:r>
        </w:p>
      </w:docPartBody>
    </w:docPart>
    <w:docPart>
      <w:docPartPr>
        <w:name w:val="4DE9F123B7B94E80AF494BC709DAAE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CCBFB-986C-4F16-9134-A14BC1F056D7}"/>
      </w:docPartPr>
      <w:docPartBody>
        <w:p w:rsidR="00E5230C" w:rsidRDefault="00E5230C">
          <w:pPr>
            <w:pStyle w:val="4DE9F123B7B94E80AF494BC709DAAE84"/>
          </w:pPr>
          <w:r w:rsidRPr="007979DD">
            <w:rPr>
              <w:rStyle w:val="PlaceholderText"/>
              <w:highlight w:val="lightGray"/>
            </w:rPr>
            <w:t>Click here to enter a plan for analyzing the data.</w:t>
          </w:r>
        </w:p>
      </w:docPartBody>
    </w:docPart>
    <w:docPart>
      <w:docPartPr>
        <w:name w:val="A40CBACBFCA64FD993C14D1813147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7D006-640B-498F-8BDD-AE41B8C08CEB}"/>
      </w:docPartPr>
      <w:docPartBody>
        <w:p w:rsidR="00E5230C" w:rsidRDefault="00E5230C">
          <w:pPr>
            <w:pStyle w:val="A40CBACBFCA64FD993C14D1813147CA3"/>
          </w:pPr>
          <w:r w:rsidRPr="007979DD">
            <w:rPr>
              <w:rStyle w:val="PlaceholderText"/>
              <w:highlight w:val="lightGray"/>
            </w:rPr>
            <w:t>Click here to enter how you will protect participants’ privacy and, if you collect identifiers, what steps you will take to protect privacy.</w:t>
          </w:r>
        </w:p>
      </w:docPartBody>
    </w:docPart>
    <w:docPart>
      <w:docPartPr>
        <w:name w:val="7F6C7C74D9AC449A8B99B034E13E5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4F57C-3766-4926-9AAF-F5AFB5F7FBE9}"/>
      </w:docPartPr>
      <w:docPartBody>
        <w:p w:rsidR="00E5230C" w:rsidRDefault="00E5230C">
          <w:pPr>
            <w:pStyle w:val="7F6C7C74D9AC449A8B99B034E13E580D"/>
          </w:pPr>
          <w:r w:rsidRPr="007979DD">
            <w:rPr>
              <w:rStyle w:val="PlaceholderText"/>
              <w:highlight w:val="lightGray"/>
            </w:rPr>
            <w:t xml:space="preserve">Click here to describe how you will store the data you collect, who will have access to </w:t>
          </w:r>
          <w:r>
            <w:rPr>
              <w:rStyle w:val="PlaceholderText"/>
              <w:highlight w:val="lightGray"/>
            </w:rPr>
            <w:t>it, and how you will protect it</w:t>
          </w:r>
          <w:r w:rsidRPr="007979DD">
            <w:rPr>
              <w:rStyle w:val="PlaceholderText"/>
              <w:highlight w:val="lightGray"/>
            </w:rPr>
            <w:t>.</w:t>
          </w:r>
        </w:p>
      </w:docPartBody>
    </w:docPart>
    <w:docPart>
      <w:docPartPr>
        <w:name w:val="051B24280C3A4143AABC5895D23A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8C6D1-1751-47ED-BB5D-73EA888792F9}"/>
      </w:docPartPr>
      <w:docPartBody>
        <w:p w:rsidR="00E5230C" w:rsidRDefault="00E5230C">
          <w:pPr>
            <w:pStyle w:val="051B24280C3A4143AABC5895D23A14AA"/>
          </w:pPr>
          <w:r w:rsidRPr="007979DD">
            <w:rPr>
              <w:rStyle w:val="PlaceholderText"/>
              <w:highlight w:val="lightGray"/>
            </w:rPr>
            <w:t xml:space="preserve">Click here to describe how long you plan to retain the data. Be specific about why you </w:t>
          </w:r>
          <w:r>
            <w:rPr>
              <w:rStyle w:val="PlaceholderText"/>
              <w:highlight w:val="lightGray"/>
            </w:rPr>
            <w:t>maintain</w:t>
          </w:r>
          <w:r w:rsidRPr="007979DD">
            <w:rPr>
              <w:rStyle w:val="PlaceholderText"/>
              <w:highlight w:val="lightGray"/>
            </w:rPr>
            <w:t xml:space="preserve"> </w:t>
          </w:r>
          <w:r>
            <w:rPr>
              <w:rStyle w:val="PlaceholderText"/>
              <w:highlight w:val="lightGray"/>
            </w:rPr>
            <w:t>it, such as when</w:t>
          </w:r>
          <w:r w:rsidRPr="007979DD">
            <w:rPr>
              <w:rStyle w:val="PlaceholderText"/>
              <w:highlight w:val="lightGray"/>
            </w:rPr>
            <w:t xml:space="preserve"> presenting at SLC and external conferences.</w:t>
          </w:r>
        </w:p>
      </w:docPartBody>
    </w:docPart>
    <w:docPart>
      <w:docPartPr>
        <w:name w:val="AA3EB7CAD070453EB88ADF0997496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BE6859-9CF4-4EFD-82C6-2D07980D6857}"/>
      </w:docPartPr>
      <w:docPartBody>
        <w:p w:rsidR="00E5230C" w:rsidRDefault="00E5230C">
          <w:pPr>
            <w:pStyle w:val="AA3EB7CAD070453EB88ADF0997496CC2"/>
          </w:pPr>
          <w:r w:rsidRPr="00556E88">
            <w:rPr>
              <w:rStyle w:val="PlaceholderText"/>
              <w:highlight w:val="lightGray"/>
            </w:rPr>
            <w:t>Click here to enter consent form storage procedures; they should only be stored in one location.</w:t>
          </w:r>
          <w:r w:rsidRPr="00556E88">
            <w:rPr>
              <w:rStyle w:val="PlaceholderText"/>
            </w:rPr>
            <w:t xml:space="preserve"> </w:t>
          </w:r>
        </w:p>
      </w:docPartBody>
    </w:docPart>
    <w:docPart>
      <w:docPartPr>
        <w:name w:val="2D43E86C56574630B0E4B3CAFE886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B5F18-0836-45F8-8797-A2EC614C16B0}"/>
      </w:docPartPr>
      <w:docPartBody>
        <w:p w:rsidR="00E5230C" w:rsidRDefault="00E5230C">
          <w:pPr>
            <w:pStyle w:val="2D43E86C56574630B0E4B3CAFE886C7A"/>
          </w:pPr>
          <w:r w:rsidRPr="007979DD">
            <w:rPr>
              <w:rStyle w:val="PlaceholderText"/>
              <w:highlight w:val="lightGray"/>
            </w:rPr>
            <w:t>Click here to enter a description of the benefits to your study participants.</w:t>
          </w:r>
        </w:p>
      </w:docPartBody>
    </w:docPart>
    <w:docPart>
      <w:docPartPr>
        <w:name w:val="6E061B8AFAEC430B8B0F47079C3DA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165F4-327C-4B90-8883-EBEA09C09095}"/>
      </w:docPartPr>
      <w:docPartBody>
        <w:p w:rsidR="00E5230C" w:rsidRDefault="00E5230C">
          <w:pPr>
            <w:pStyle w:val="6E061B8AFAEC430B8B0F47079C3DA1DB"/>
          </w:pPr>
          <w:r w:rsidRPr="007979DD">
            <w:rPr>
              <w:rStyle w:val="PlaceholderText"/>
              <w:highlight w:val="lightGray"/>
            </w:rPr>
            <w:t>Click here to enter a description of the risks to the study participants.</w:t>
          </w:r>
        </w:p>
      </w:docPartBody>
    </w:docPart>
    <w:docPart>
      <w:docPartPr>
        <w:name w:val="CB41C544002A405B83C9C0370BEC6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AE1A8-72E4-4D9E-B80B-BCB02A786CC5}"/>
      </w:docPartPr>
      <w:docPartBody>
        <w:p w:rsidR="00E5230C" w:rsidRDefault="00E5230C">
          <w:pPr>
            <w:pStyle w:val="CB41C544002A405B83C9C0370BEC6FAC"/>
          </w:pPr>
          <w:r w:rsidRPr="007979DD">
            <w:rPr>
              <w:rStyle w:val="PlaceholderText"/>
              <w:highlight w:val="lightGray"/>
            </w:rPr>
            <w:t>Click here to enter a description of the procedures you have in place in the case of an adverse reaction to the intervention.</w:t>
          </w:r>
        </w:p>
      </w:docPartBody>
    </w:docPart>
    <w:docPart>
      <w:docPartPr>
        <w:name w:val="169D2AE312734421B0D438D2E1E3B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41FF0-3DE9-4F58-930B-7FFCB1260906}"/>
      </w:docPartPr>
      <w:docPartBody>
        <w:p w:rsidR="00E5230C" w:rsidRDefault="00E5230C">
          <w:pPr>
            <w:pStyle w:val="169D2AE312734421B0D438D2E1E3B83C"/>
          </w:pPr>
          <w:r w:rsidRPr="007979DD">
            <w:rPr>
              <w:rStyle w:val="PlaceholderText"/>
              <w:highlight w:val="lightGray"/>
            </w:rPr>
            <w:t>Click here to enter a description of risks to the researchers and how you will ensure your safety.</w:t>
          </w:r>
        </w:p>
      </w:docPartBody>
    </w:docPart>
    <w:docPart>
      <w:docPartPr>
        <w:name w:val="23CEB8F557594DEAA39F94048E01C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DFF0F-55AC-4C80-BAF3-E78EFBBA9D8A}"/>
      </w:docPartPr>
      <w:docPartBody>
        <w:p w:rsidR="00E5230C" w:rsidRDefault="00E5230C">
          <w:pPr>
            <w:pStyle w:val="23CEB8F557594DEAA39F94048E01CA8A"/>
          </w:pPr>
          <w:r w:rsidRPr="00556E88">
            <w:rPr>
              <w:rStyle w:val="PlaceholderText"/>
              <w:highlight w:val="lightGray"/>
            </w:rPr>
            <w:t>Click here to explain the procedures by which you will gain consent.</w:t>
          </w:r>
        </w:p>
      </w:docPartBody>
    </w:docPart>
    <w:docPart>
      <w:docPartPr>
        <w:name w:val="C66701DB5D02407C82B9726F2AD35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18FDC5-8627-49B4-AA4E-9A3328A961B9}"/>
      </w:docPartPr>
      <w:docPartBody>
        <w:p w:rsidR="00E5230C" w:rsidRDefault="00E5230C">
          <w:pPr>
            <w:pStyle w:val="C66701DB5D02407C82B9726F2AD35BC0"/>
          </w:pPr>
          <w:r w:rsidRPr="005B52C6">
            <w:rPr>
              <w:rStyle w:val="PlaceholderText"/>
              <w:highlight w:val="lightGray"/>
            </w:rPr>
            <w:t>Click here to enter a description of how you will guarantee participants’ free and informed consent.</w:t>
          </w:r>
        </w:p>
      </w:docPartBody>
    </w:docPart>
    <w:docPart>
      <w:docPartPr>
        <w:name w:val="F0BADF100E0348FDAD5FF6B1765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3A6B-EC05-49CB-8ED1-E93A0828589A}"/>
      </w:docPartPr>
      <w:docPartBody>
        <w:p w:rsidR="00E5230C" w:rsidRDefault="00E5230C">
          <w:pPr>
            <w:pStyle w:val="F0BADF100E0348FDAD5FF6B17655C0A5"/>
          </w:pPr>
          <w:r w:rsidRPr="005B52C6">
            <w:rPr>
              <w:rStyle w:val="PlaceholderText"/>
              <w:highlight w:val="lightGray"/>
            </w:rPr>
            <w:t>Click here to enter a description of how participants might withdraw from the study.</w:t>
          </w:r>
        </w:p>
      </w:docPartBody>
    </w:docPart>
    <w:docPart>
      <w:docPartPr>
        <w:name w:val="DB11CB3314B0420AAE487932F99F9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1D32A-4956-4811-9280-CA1CD7FF1257}"/>
      </w:docPartPr>
      <w:docPartBody>
        <w:p w:rsidR="00E5230C" w:rsidRDefault="00E5230C">
          <w:pPr>
            <w:pStyle w:val="DB11CB3314B0420AAE487932F99F9B1C"/>
          </w:pPr>
          <w:r w:rsidRPr="007979DD">
            <w:rPr>
              <w:rStyle w:val="PlaceholderText"/>
              <w:highlight w:val="lightGray"/>
            </w:rPr>
            <w:t xml:space="preserve">Click here to </w:t>
          </w:r>
          <w:r>
            <w:rPr>
              <w:rStyle w:val="PlaceholderText"/>
              <w:highlight w:val="lightGray"/>
            </w:rPr>
            <w:t>describe</w:t>
          </w:r>
          <w:r w:rsidRPr="007979DD">
            <w:rPr>
              <w:rStyle w:val="PlaceholderText"/>
              <w:highlight w:val="lightGray"/>
            </w:rPr>
            <w:t xml:space="preserve"> assent if the participant is a minor or has a substitute consent giver.</w:t>
          </w:r>
        </w:p>
      </w:docPartBody>
    </w:docPart>
    <w:docPart>
      <w:docPartPr>
        <w:name w:val="851BBB6DDBC84EB3B3EFF93A33F18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53274-92E1-42CC-A428-C72A2AF4F201}"/>
      </w:docPartPr>
      <w:docPartBody>
        <w:p w:rsidR="00E5230C" w:rsidRDefault="00E5230C">
          <w:pPr>
            <w:pStyle w:val="851BBB6DDBC84EB3B3EFF93A33F1891A"/>
          </w:pPr>
          <w:r w:rsidRPr="00CD79D9">
            <w:rPr>
              <w:rFonts w:cstheme="minorHAnsi"/>
              <w:highlight w:val="lightGray"/>
            </w:rPr>
            <w:t>Click here to enter a description of where, to whom, and how you will share the study results.</w:t>
          </w:r>
        </w:p>
      </w:docPartBody>
    </w:docPart>
    <w:docPart>
      <w:docPartPr>
        <w:name w:val="34469E6BDF4C47899C6F6CCE42E19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9D7E0-0A52-48AD-9270-6809E7F6BCBD}"/>
      </w:docPartPr>
      <w:docPartBody>
        <w:p w:rsidR="00E5230C" w:rsidRDefault="00E5230C">
          <w:pPr>
            <w:pStyle w:val="34469E6BDF4C47899C6F6CCE42E19C12"/>
          </w:pPr>
          <w:r w:rsidRPr="00426002">
            <w:rPr>
              <w:rStyle w:val="PlaceholderText"/>
              <w:highlight w:val="lightGray"/>
            </w:rPr>
            <w:t>Click to select a start date.</w:t>
          </w:r>
        </w:p>
      </w:docPartBody>
    </w:docPart>
    <w:docPart>
      <w:docPartPr>
        <w:name w:val="B40233D4655B407DA0A095DFE2589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83E8A-ABC9-48ED-8FA2-AC6AE05F6D47}"/>
      </w:docPartPr>
      <w:docPartBody>
        <w:p w:rsidR="00E5230C" w:rsidRDefault="00E5230C">
          <w:pPr>
            <w:pStyle w:val="B40233D4655B407DA0A095DFE25898CC"/>
          </w:pPr>
          <w:r w:rsidRPr="003C062B">
            <w:rPr>
              <w:rStyle w:val="PlaceholderText"/>
              <w:highlight w:val="lightGray"/>
            </w:rPr>
            <w:t>End of the winter semester.</w:t>
          </w:r>
        </w:p>
      </w:docPartBody>
    </w:docPart>
    <w:docPart>
      <w:docPartPr>
        <w:name w:val="1A87B8D7CDE54869B37328A48C306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8C064-F3A1-4BC0-97C9-4E04066233D1}"/>
      </w:docPartPr>
      <w:docPartBody>
        <w:p w:rsidR="00E5230C" w:rsidRDefault="00E5230C">
          <w:pPr>
            <w:pStyle w:val="1A87B8D7CDE54869B37328A48C306CD3"/>
          </w:pPr>
          <w:r w:rsidRPr="00AE3736">
            <w:rPr>
              <w:rStyle w:val="PlaceholderText"/>
              <w:color w:val="auto"/>
              <w:highlight w:val="lightGray"/>
            </w:rPr>
            <w:t>Click to enter a date—update for each revision.</w:t>
          </w:r>
        </w:p>
      </w:docPartBody>
    </w:docPart>
    <w:docPart>
      <w:docPartPr>
        <w:name w:val="AE72A1DB9BC040FEBC6618D778D65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CCFB1-5D77-4776-8285-6D66AA75E37A}"/>
      </w:docPartPr>
      <w:docPartBody>
        <w:p w:rsidR="00E5230C" w:rsidRDefault="00E5230C">
          <w:pPr>
            <w:pStyle w:val="AE72A1DB9BC040FEBC6618D778D65AD7"/>
          </w:pPr>
          <w:r w:rsidRPr="00AE3736">
            <w:rPr>
              <w:rStyle w:val="PlaceholderText"/>
              <w:color w:val="auto"/>
              <w:highlight w:val="lightGray"/>
            </w:rPr>
            <w:t>Click to enter a date—update for each revision.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0C"/>
    <w:rsid w:val="00095B44"/>
    <w:rsid w:val="001E56F3"/>
    <w:rsid w:val="003232A6"/>
    <w:rsid w:val="003C3D40"/>
    <w:rsid w:val="005A2359"/>
    <w:rsid w:val="00672812"/>
    <w:rsid w:val="008E309B"/>
    <w:rsid w:val="00992ACA"/>
    <w:rsid w:val="00A36029"/>
    <w:rsid w:val="00C87DEB"/>
    <w:rsid w:val="00CF23EE"/>
    <w:rsid w:val="00DF3A70"/>
    <w:rsid w:val="00E5230C"/>
    <w:rsid w:val="00ED6C6A"/>
    <w:rsid w:val="00F46982"/>
    <w:rsid w:val="00F6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6982"/>
    <w:rPr>
      <w:color w:val="808080"/>
    </w:rPr>
  </w:style>
  <w:style w:type="paragraph" w:customStyle="1" w:styleId="29DCC9802C5B4B17A660F62207742B7E">
    <w:name w:val="29DCC9802C5B4B17A660F62207742B7E"/>
  </w:style>
  <w:style w:type="paragraph" w:customStyle="1" w:styleId="63E8308FBBE5439BB3E951144020DEB7">
    <w:name w:val="63E8308FBBE5439BB3E951144020DEB7"/>
  </w:style>
  <w:style w:type="paragraph" w:customStyle="1" w:styleId="76F8E2A7BA2742EC82683151020F57C0">
    <w:name w:val="76F8E2A7BA2742EC82683151020F57C0"/>
  </w:style>
  <w:style w:type="paragraph" w:customStyle="1" w:styleId="408F55278AE44CF98793EE01B8F507D6">
    <w:name w:val="408F55278AE44CF98793EE01B8F507D6"/>
  </w:style>
  <w:style w:type="paragraph" w:customStyle="1" w:styleId="9B039C47604F43AA9DEA29019A9BBC2A">
    <w:name w:val="9B039C47604F43AA9DEA29019A9BBC2A"/>
  </w:style>
  <w:style w:type="paragraph" w:customStyle="1" w:styleId="1F4501EF205A49149BC4C87FE75E88F5">
    <w:name w:val="1F4501EF205A49149BC4C87FE75E88F5"/>
  </w:style>
  <w:style w:type="paragraph" w:customStyle="1" w:styleId="2ABE93E0945048A1AEEEA0790312FF15">
    <w:name w:val="2ABE93E0945048A1AEEEA0790312FF15"/>
  </w:style>
  <w:style w:type="paragraph" w:customStyle="1" w:styleId="9673D6B10FBC49C1AFEABDDAFA50CD45">
    <w:name w:val="9673D6B10FBC49C1AFEABDDAFA50CD45"/>
  </w:style>
  <w:style w:type="paragraph" w:customStyle="1" w:styleId="3CED50758D594E7DBE3E6364751B79E0">
    <w:name w:val="3CED50758D594E7DBE3E6364751B79E0"/>
  </w:style>
  <w:style w:type="paragraph" w:customStyle="1" w:styleId="EC76058F270046ECBFA2428290D3DF75">
    <w:name w:val="EC76058F270046ECBFA2428290D3DF75"/>
  </w:style>
  <w:style w:type="paragraph" w:customStyle="1" w:styleId="FE070388365A4C94BF2F4776E2D8E340">
    <w:name w:val="FE070388365A4C94BF2F4776E2D8E340"/>
  </w:style>
  <w:style w:type="paragraph" w:customStyle="1" w:styleId="F6D87A3C0F2C4062AF92FB96E08A7D94">
    <w:name w:val="F6D87A3C0F2C4062AF92FB96E08A7D94"/>
  </w:style>
  <w:style w:type="paragraph" w:customStyle="1" w:styleId="BAA0E9161B5641A2AD95977F6783CE39">
    <w:name w:val="BAA0E9161B5641A2AD95977F6783CE39"/>
  </w:style>
  <w:style w:type="paragraph" w:customStyle="1" w:styleId="D7710B75D34E4FE497AF8FF02DF464E3">
    <w:name w:val="D7710B75D34E4FE497AF8FF02DF464E3"/>
  </w:style>
  <w:style w:type="paragraph" w:customStyle="1" w:styleId="AF9BDFDA149A4A83BDE965D52A5A8F78">
    <w:name w:val="AF9BDFDA149A4A83BDE965D52A5A8F78"/>
  </w:style>
  <w:style w:type="paragraph" w:customStyle="1" w:styleId="6550CB9E66044B5DBBF480AC32451A8B">
    <w:name w:val="6550CB9E66044B5DBBF480AC32451A8B"/>
  </w:style>
  <w:style w:type="paragraph" w:customStyle="1" w:styleId="D80D66B1AD204130A0544FB5E831917D">
    <w:name w:val="D80D66B1AD204130A0544FB5E831917D"/>
  </w:style>
  <w:style w:type="paragraph" w:customStyle="1" w:styleId="12F202A2818044B1A9E8D67CE59A17F5">
    <w:name w:val="12F202A2818044B1A9E8D67CE59A17F5"/>
  </w:style>
  <w:style w:type="paragraph" w:customStyle="1" w:styleId="B88FA72349B24C12A91B3B34ED3C6389">
    <w:name w:val="B88FA72349B24C12A91B3B34ED3C6389"/>
  </w:style>
  <w:style w:type="paragraph" w:customStyle="1" w:styleId="4DE9F123B7B94E80AF494BC709DAAE84">
    <w:name w:val="4DE9F123B7B94E80AF494BC709DAAE84"/>
  </w:style>
  <w:style w:type="paragraph" w:customStyle="1" w:styleId="A40CBACBFCA64FD993C14D1813147CA3">
    <w:name w:val="A40CBACBFCA64FD993C14D1813147CA3"/>
  </w:style>
  <w:style w:type="paragraph" w:customStyle="1" w:styleId="7F6C7C74D9AC449A8B99B034E13E580D">
    <w:name w:val="7F6C7C74D9AC449A8B99B034E13E580D"/>
  </w:style>
  <w:style w:type="paragraph" w:customStyle="1" w:styleId="051B24280C3A4143AABC5895D23A14AA">
    <w:name w:val="051B24280C3A4143AABC5895D23A14AA"/>
  </w:style>
  <w:style w:type="paragraph" w:customStyle="1" w:styleId="AA3EB7CAD070453EB88ADF0997496CC2">
    <w:name w:val="AA3EB7CAD070453EB88ADF0997496CC2"/>
  </w:style>
  <w:style w:type="paragraph" w:customStyle="1" w:styleId="2D43E86C56574630B0E4B3CAFE886C7A">
    <w:name w:val="2D43E86C56574630B0E4B3CAFE886C7A"/>
  </w:style>
  <w:style w:type="paragraph" w:customStyle="1" w:styleId="6E061B8AFAEC430B8B0F47079C3DA1DB">
    <w:name w:val="6E061B8AFAEC430B8B0F47079C3DA1DB"/>
  </w:style>
  <w:style w:type="paragraph" w:customStyle="1" w:styleId="CB41C544002A405B83C9C0370BEC6FAC">
    <w:name w:val="CB41C544002A405B83C9C0370BEC6FAC"/>
  </w:style>
  <w:style w:type="paragraph" w:customStyle="1" w:styleId="169D2AE312734421B0D438D2E1E3B83C">
    <w:name w:val="169D2AE312734421B0D438D2E1E3B83C"/>
  </w:style>
  <w:style w:type="paragraph" w:customStyle="1" w:styleId="23CEB8F557594DEAA39F94048E01CA8A">
    <w:name w:val="23CEB8F557594DEAA39F94048E01CA8A"/>
  </w:style>
  <w:style w:type="paragraph" w:customStyle="1" w:styleId="C66701DB5D02407C82B9726F2AD35BC0">
    <w:name w:val="C66701DB5D02407C82B9726F2AD35BC0"/>
  </w:style>
  <w:style w:type="paragraph" w:customStyle="1" w:styleId="F0BADF100E0348FDAD5FF6B17655C0A5">
    <w:name w:val="F0BADF100E0348FDAD5FF6B17655C0A5"/>
  </w:style>
  <w:style w:type="paragraph" w:customStyle="1" w:styleId="DB11CB3314B0420AAE487932F99F9B1C">
    <w:name w:val="DB11CB3314B0420AAE487932F99F9B1C"/>
  </w:style>
  <w:style w:type="paragraph" w:customStyle="1" w:styleId="851BBB6DDBC84EB3B3EFF93A33F1891A">
    <w:name w:val="851BBB6DDBC84EB3B3EFF93A33F1891A"/>
  </w:style>
  <w:style w:type="paragraph" w:customStyle="1" w:styleId="34469E6BDF4C47899C6F6CCE42E19C12">
    <w:name w:val="34469E6BDF4C47899C6F6CCE42E19C12"/>
  </w:style>
  <w:style w:type="paragraph" w:customStyle="1" w:styleId="B40233D4655B407DA0A095DFE25898CC">
    <w:name w:val="B40233D4655B407DA0A095DFE25898CC"/>
  </w:style>
  <w:style w:type="paragraph" w:customStyle="1" w:styleId="1A87B8D7CDE54869B37328A48C306CD3">
    <w:name w:val="1A87B8D7CDE54869B37328A48C306CD3"/>
  </w:style>
  <w:style w:type="paragraph" w:customStyle="1" w:styleId="AE72A1DB9BC040FEBC6618D778D65AD7">
    <w:name w:val="AE72A1DB9BC040FEBC6618D778D65A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8FBEBBC6BEE45B9D96687A1D4A8F4" ma:contentTypeVersion="15" ma:contentTypeDescription="Create a new document." ma:contentTypeScope="" ma:versionID="f27b113a4d09cbf501b86e446ac1214e">
  <xsd:schema xmlns:xsd="http://www.w3.org/2001/XMLSchema" xmlns:xs="http://www.w3.org/2001/XMLSchema" xmlns:p="http://schemas.microsoft.com/office/2006/metadata/properties" xmlns:ns2="31bfa362-a7d3-4632-ae10-8e758086b196" xmlns:ns3="6c12de2f-070d-441e-b05a-242b4d58623f" targetNamespace="http://schemas.microsoft.com/office/2006/metadata/properties" ma:root="true" ma:fieldsID="a2b3b9e7703ab11ef324fb5f5376db66" ns2:_="" ns3:_="">
    <xsd:import namespace="31bfa362-a7d3-4632-ae10-8e758086b196"/>
    <xsd:import namespace="6c12de2f-070d-441e-b05a-242b4d586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fa362-a7d3-4632-ae10-8e758086b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2c38a62-f796-4457-a0d4-626ec7e5fc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2de2f-070d-441e-b05a-242b4d58623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f01e124-ad26-4442-9577-c17b969cdf52}" ma:internalName="TaxCatchAll" ma:showField="CatchAllData" ma:web="6c12de2f-070d-441e-b05a-242b4d5862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bfa362-a7d3-4632-ae10-8e758086b196">
      <Terms xmlns="http://schemas.microsoft.com/office/infopath/2007/PartnerControls"/>
    </lcf76f155ced4ddcb4097134ff3c332f>
    <TaxCatchAll xmlns="6c12de2f-070d-441e-b05a-242b4d58623f" xsi:nil="true"/>
    <SharedWithUsers xmlns="6c12de2f-070d-441e-b05a-242b4d58623f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88B3223-24AE-4A8F-83E8-6D8717714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bfa362-a7d3-4632-ae10-8e758086b196"/>
    <ds:schemaRef ds:uri="6c12de2f-070d-441e-b05a-242b4d5862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08C95C-DBCD-421F-94DD-979E59C86BEA}">
  <ds:schemaRefs>
    <ds:schemaRef ds:uri="http://schemas.microsoft.com/office/2006/metadata/properties"/>
    <ds:schemaRef ds:uri="http://schemas.microsoft.com/office/infopath/2007/PartnerControls"/>
    <ds:schemaRef ds:uri="31bfa362-a7d3-4632-ae10-8e758086b196"/>
    <ds:schemaRef ds:uri="6c12de2f-070d-441e-b05a-242b4d58623f"/>
  </ds:schemaRefs>
</ds:datastoreItem>
</file>

<file path=customXml/itemProps4.xml><?xml version="1.0" encoding="utf-8"?>
<ds:datastoreItem xmlns:ds="http://schemas.openxmlformats.org/officeDocument/2006/customXml" ds:itemID="{0808C6A2-BFA4-4E3A-9643-2E9F6667AB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DA896C-3EF9-4D02-9086-3DB70E5EC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REC-P_Application_Form_2024.dotx</Template>
  <TotalTime>11</TotalTime>
  <Pages>5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Wade</dc:creator>
  <cp:keywords/>
  <dc:description/>
  <cp:lastModifiedBy>Marie-Line Jobin (She/Her/Hers)</cp:lastModifiedBy>
  <cp:revision>5</cp:revision>
  <dcterms:created xsi:type="dcterms:W3CDTF">2026-09-25T13:43:00Z</dcterms:created>
  <dcterms:modified xsi:type="dcterms:W3CDTF">2026-09-25T13:50:00Z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2f8c3e93-2495-4353-9657-36dab51366fb</vt:lpwstr>
  </property>
  <property fmtid="{D5CDD505-2E9C-101B-9397-08002B2CF9AE}" pid="3" name="ContentTypeId">
    <vt:lpwstr>0x0101004778FBEBBC6BEE45B9D96687A1D4A8F4</vt:lpwstr>
  </property>
  <property fmtid="{D5CDD505-2E9C-101B-9397-08002B2CF9AE}" pid="4" name="Order">
    <vt:r8>11300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